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939CB" w14:textId="77777777" w:rsidR="001166B5" w:rsidRPr="0023723A" w:rsidRDefault="001166B5" w:rsidP="00361100">
      <w:pPr>
        <w:pStyle w:val="BulletPoint2"/>
        <w:numPr>
          <w:ilvl w:val="0"/>
          <w:numId w:val="0"/>
        </w:numPr>
        <w:rPr>
          <w:lang w:val="en-GB"/>
        </w:rPr>
      </w:pPr>
    </w:p>
    <w:p w14:paraId="5156D11C" w14:textId="66540FF7" w:rsidR="006916B9" w:rsidRPr="0023723A" w:rsidRDefault="006916B9" w:rsidP="00F53F72">
      <w:pPr>
        <w:spacing w:after="0"/>
        <w:ind w:right="-993"/>
        <w:jc w:val="center"/>
        <w:rPr>
          <w:rFonts w:ascii="Verdana" w:hAnsi="Verdana" w:cs="Arial"/>
          <w:b/>
          <w:color w:val="002060"/>
          <w:sz w:val="36"/>
          <w:szCs w:val="36"/>
          <w:lang w:val="es-ES"/>
        </w:rPr>
      </w:pPr>
      <w:r w:rsidRPr="0023723A">
        <w:rPr>
          <w:rFonts w:ascii="Verdana" w:hAnsi="Verdana" w:cs="Arial"/>
          <w:b/>
          <w:color w:val="002060"/>
          <w:sz w:val="36"/>
          <w:szCs w:val="36"/>
          <w:lang w:val="es-ES"/>
        </w:rPr>
        <w:t>ACUERDO DE MOVILIDAD</w:t>
      </w:r>
      <w:r w:rsidR="00270578">
        <w:rPr>
          <w:rFonts w:ascii="Verdana" w:hAnsi="Verdana" w:cs="Arial"/>
          <w:b/>
          <w:color w:val="002060"/>
          <w:sz w:val="36"/>
          <w:szCs w:val="36"/>
          <w:lang w:val="es-ES"/>
        </w:rPr>
        <w:t xml:space="preserve"> ERASMUS+</w:t>
      </w:r>
    </w:p>
    <w:p w14:paraId="747B305A" w14:textId="2124BAB7" w:rsidR="00D93804" w:rsidRPr="0023723A" w:rsidRDefault="00D93804" w:rsidP="00843A32">
      <w:pPr>
        <w:spacing w:after="0"/>
        <w:ind w:right="-993"/>
        <w:rPr>
          <w:rFonts w:ascii="Verdana" w:hAnsi="Verdana" w:cs="Arial"/>
          <w:b/>
          <w:color w:val="002060"/>
          <w:sz w:val="36"/>
          <w:szCs w:val="36"/>
          <w:lang w:val="es-ES"/>
        </w:rPr>
      </w:pPr>
      <w:r w:rsidRPr="0023723A">
        <w:rPr>
          <w:rFonts w:ascii="Verdana" w:hAnsi="Verdana" w:cs="Arial"/>
          <w:b/>
          <w:color w:val="002060"/>
          <w:sz w:val="36"/>
          <w:szCs w:val="36"/>
          <w:lang w:val="es-ES"/>
        </w:rPr>
        <w:t>MOVILIDAD DE PERSONAL PARA DOCENCIA</w:t>
      </w:r>
      <w:r w:rsidR="00D95B4B" w:rsidRPr="0023723A">
        <w:rPr>
          <w:rStyle w:val="Refdenotaalfinal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7F5CD314" w14:textId="77777777" w:rsidR="00F71F07" w:rsidRPr="0023723A" w:rsidRDefault="00F71F07" w:rsidP="00B223B0">
      <w:pPr>
        <w:spacing w:after="0"/>
        <w:ind w:right="-992"/>
        <w:jc w:val="left"/>
        <w:rPr>
          <w:rFonts w:ascii="Verdana" w:hAnsi="Verdana" w:cs="Arial"/>
          <w:b/>
          <w:color w:val="002060"/>
          <w:sz w:val="20"/>
          <w:lang w:val="es-ES"/>
        </w:rPr>
      </w:pPr>
    </w:p>
    <w:p w14:paraId="274E6AA1" w14:textId="4152B06E" w:rsidR="00D93804" w:rsidRDefault="00D93804" w:rsidP="00B223B0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s-ES"/>
        </w:rPr>
      </w:pPr>
      <w:r w:rsidRPr="0023723A">
        <w:rPr>
          <w:rFonts w:ascii="Verdana" w:hAnsi="Verdana" w:cs="Calibri"/>
          <w:lang w:val="es-ES"/>
        </w:rPr>
        <w:t xml:space="preserve">Fechas previstas para la </w:t>
      </w:r>
      <w:r w:rsidR="00270578">
        <w:rPr>
          <w:rFonts w:ascii="Verdana" w:hAnsi="Verdana" w:cs="Calibri"/>
          <w:lang w:val="es-ES"/>
        </w:rPr>
        <w:t>movilidad</w:t>
      </w:r>
      <w:r w:rsidR="006743DA">
        <w:rPr>
          <w:rFonts w:ascii="Verdana" w:hAnsi="Verdana" w:cs="Calibri"/>
          <w:lang w:val="es-ES"/>
        </w:rPr>
        <w:t xml:space="preserve"> física</w:t>
      </w:r>
      <w:r w:rsidRPr="0023723A">
        <w:rPr>
          <w:rFonts w:ascii="Verdana" w:hAnsi="Verdana" w:cs="Calibri"/>
          <w:lang w:val="es-ES"/>
        </w:rPr>
        <w:t>: de</w:t>
      </w:r>
      <w:r w:rsidR="0043282E">
        <w:rPr>
          <w:rFonts w:ascii="Verdana" w:hAnsi="Verdana" w:cs="Calibri"/>
          <w:lang w:val="es-ES"/>
        </w:rPr>
        <w:t>l</w:t>
      </w:r>
      <w:r w:rsidRPr="0023723A">
        <w:rPr>
          <w:rFonts w:ascii="Verdana" w:hAnsi="Verdana" w:cs="Calibri"/>
          <w:lang w:val="es-ES"/>
        </w:rPr>
        <w:t xml:space="preserve"> </w:t>
      </w:r>
      <w:r w:rsidRPr="0023723A">
        <w:rPr>
          <w:rFonts w:ascii="Verdana" w:hAnsi="Verdana" w:cs="Calibri"/>
          <w:i/>
          <w:lang w:val="es-ES"/>
        </w:rPr>
        <w:t>[día/mes/año]</w:t>
      </w:r>
      <w:r w:rsidRPr="0023723A">
        <w:rPr>
          <w:rFonts w:ascii="Verdana" w:hAnsi="Verdana" w:cs="Calibri"/>
          <w:lang w:val="es-ES"/>
        </w:rPr>
        <w:tab/>
        <w:t>a</w:t>
      </w:r>
      <w:r w:rsidR="0043282E">
        <w:rPr>
          <w:rFonts w:ascii="Verdana" w:hAnsi="Verdana" w:cs="Calibri"/>
          <w:lang w:val="es-ES"/>
        </w:rPr>
        <w:t>l</w:t>
      </w:r>
      <w:r w:rsidRPr="0023723A">
        <w:rPr>
          <w:rFonts w:ascii="Verdana" w:hAnsi="Verdana" w:cs="Calibri"/>
          <w:lang w:val="es-ES"/>
        </w:rPr>
        <w:t xml:space="preserve"> </w:t>
      </w:r>
      <w:r w:rsidRPr="0023723A">
        <w:rPr>
          <w:rFonts w:ascii="Verdana" w:hAnsi="Verdana" w:cs="Calibri"/>
          <w:i/>
          <w:lang w:val="es-ES"/>
        </w:rPr>
        <w:t>[día/mes/año]</w:t>
      </w:r>
    </w:p>
    <w:p w14:paraId="2D8D8A40" w14:textId="77777777" w:rsidR="00490F95" w:rsidRPr="0023723A" w:rsidRDefault="00490F95" w:rsidP="00B223B0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s-ES"/>
        </w:rPr>
      </w:pPr>
    </w:p>
    <w:p w14:paraId="41C7440C" w14:textId="4216D35B" w:rsidR="00F71F07" w:rsidRDefault="00D93804" w:rsidP="0067665D">
      <w:pPr>
        <w:pStyle w:val="Textocomentario"/>
        <w:tabs>
          <w:tab w:val="left" w:pos="2552"/>
          <w:tab w:val="left" w:pos="3686"/>
          <w:tab w:val="left" w:pos="5954"/>
        </w:tabs>
        <w:spacing w:after="0"/>
        <w:jc w:val="left"/>
        <w:rPr>
          <w:rFonts w:ascii="Verdana" w:hAnsi="Verdana" w:cs="Arial"/>
          <w:b/>
          <w:color w:val="002060"/>
          <w:lang w:val="es-ES"/>
        </w:rPr>
      </w:pPr>
      <w:r w:rsidRPr="0023723A">
        <w:rPr>
          <w:rFonts w:ascii="Verdana" w:hAnsi="Verdana" w:cs="Calibri"/>
          <w:lang w:val="es-ES"/>
        </w:rPr>
        <w:t xml:space="preserve">Duración </w:t>
      </w:r>
      <w:r w:rsidR="00BE1058">
        <w:rPr>
          <w:rFonts w:ascii="Verdana" w:hAnsi="Verdana" w:cs="Calibri"/>
          <w:lang w:val="es-ES"/>
        </w:rPr>
        <w:t xml:space="preserve">de la movilidad física </w:t>
      </w:r>
      <w:r w:rsidRPr="0023723A">
        <w:rPr>
          <w:rFonts w:ascii="Verdana" w:hAnsi="Verdana" w:cs="Calibri"/>
          <w:lang w:val="es-ES"/>
        </w:rPr>
        <w:t xml:space="preserve">(días) – excluyendo días de viaje: </w:t>
      </w:r>
      <w:r w:rsidR="00252D45" w:rsidRPr="0023723A">
        <w:rPr>
          <w:rFonts w:ascii="Verdana" w:hAnsi="Verdana" w:cs="Calibri"/>
          <w:lang w:val="es-ES"/>
        </w:rPr>
        <w:t xml:space="preserve"> </w:t>
      </w:r>
      <w:r w:rsidR="00302282">
        <w:rPr>
          <w:rFonts w:ascii="Verdana" w:hAnsi="Verdana" w:cs="Calibri"/>
          <w:lang w:val="es-ES"/>
        </w:rPr>
        <w:t>______</w:t>
      </w:r>
      <w:r w:rsidR="003F2D45">
        <w:rPr>
          <w:rFonts w:ascii="Verdana" w:hAnsi="Verdana" w:cs="Calibri"/>
          <w:lang w:val="es-ES"/>
        </w:rPr>
        <w:t>_</w:t>
      </w:r>
      <w:r w:rsidR="0067665D">
        <w:rPr>
          <w:rFonts w:ascii="Verdana" w:hAnsi="Verdana" w:cs="Calibri"/>
          <w:lang w:val="es-ES"/>
        </w:rPr>
        <w:br/>
      </w:r>
    </w:p>
    <w:p w14:paraId="577671D1" w14:textId="25091061" w:rsidR="00270578" w:rsidRPr="00270578" w:rsidRDefault="00270578" w:rsidP="00270578">
      <w:pPr>
        <w:pStyle w:val="Textocomentario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s-ES"/>
        </w:rPr>
      </w:pPr>
      <w:r w:rsidRPr="0027071E">
        <w:rPr>
          <w:rFonts w:ascii="Verdana" w:hAnsi="Verdana"/>
          <w:iCs/>
          <w:color w:val="000000"/>
          <w:lang w:val="es-ES" w:eastAsia="en-GB"/>
        </w:rPr>
        <w:t>Si procede, periodo previsto del componente virtual: de</w:t>
      </w:r>
      <w:r w:rsidR="0043282E">
        <w:rPr>
          <w:rFonts w:ascii="Verdana" w:hAnsi="Verdana"/>
          <w:iCs/>
          <w:color w:val="000000"/>
          <w:lang w:val="es-ES" w:eastAsia="en-GB"/>
        </w:rPr>
        <w:t>l</w:t>
      </w:r>
      <w:r w:rsidRPr="0027071E">
        <w:rPr>
          <w:rFonts w:ascii="Verdana" w:hAnsi="Verdana"/>
          <w:iCs/>
          <w:color w:val="000000"/>
          <w:lang w:val="es-ES" w:eastAsia="en-GB"/>
        </w:rPr>
        <w:t xml:space="preserve"> </w:t>
      </w:r>
      <w:r w:rsidRPr="0027071E">
        <w:rPr>
          <w:rFonts w:ascii="Verdana" w:hAnsi="Verdana" w:cs="Calibri"/>
          <w:lang w:val="es-ES"/>
        </w:rPr>
        <w:t>[día/mes/año] a</w:t>
      </w:r>
      <w:r w:rsidR="0043282E">
        <w:rPr>
          <w:rFonts w:ascii="Verdana" w:hAnsi="Verdana" w:cs="Calibri"/>
          <w:lang w:val="es-ES"/>
        </w:rPr>
        <w:t>l</w:t>
      </w:r>
      <w:r w:rsidRPr="0027071E">
        <w:rPr>
          <w:rFonts w:ascii="Verdana" w:hAnsi="Verdana" w:cs="Calibri"/>
          <w:lang w:val="es-ES"/>
        </w:rPr>
        <w:t xml:space="preserve"> [día/mes/año] </w:t>
      </w:r>
    </w:p>
    <w:p w14:paraId="4279D894" w14:textId="77777777" w:rsidR="00270578" w:rsidRPr="0023723A" w:rsidRDefault="00270578" w:rsidP="0067665D">
      <w:pPr>
        <w:pStyle w:val="Textocomentario"/>
        <w:tabs>
          <w:tab w:val="left" w:pos="2552"/>
          <w:tab w:val="left" w:pos="3686"/>
          <w:tab w:val="left" w:pos="5954"/>
        </w:tabs>
        <w:spacing w:after="0"/>
        <w:jc w:val="left"/>
        <w:rPr>
          <w:rFonts w:ascii="Verdana" w:hAnsi="Verdana" w:cs="Arial"/>
          <w:b/>
          <w:color w:val="002060"/>
          <w:lang w:val="es-ES"/>
        </w:rPr>
      </w:pPr>
    </w:p>
    <w:p w14:paraId="7F0A2781" w14:textId="439A76D9" w:rsidR="00D93804" w:rsidRPr="0023723A" w:rsidRDefault="00D93804" w:rsidP="00F302F2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proofErr w:type="spellStart"/>
      <w:r w:rsidRPr="0023723A">
        <w:rPr>
          <w:rFonts w:ascii="Verdana" w:hAnsi="Verdana" w:cs="Arial"/>
          <w:b/>
          <w:color w:val="002060"/>
          <w:szCs w:val="24"/>
          <w:lang w:val="en-GB"/>
        </w:rPr>
        <w:t>Miembro</w:t>
      </w:r>
      <w:proofErr w:type="spellEnd"/>
      <w:r w:rsidRPr="0023723A">
        <w:rPr>
          <w:rFonts w:ascii="Verdana" w:hAnsi="Verdana" w:cs="Arial"/>
          <w:b/>
          <w:color w:val="002060"/>
          <w:szCs w:val="24"/>
          <w:lang w:val="en-GB"/>
        </w:rPr>
        <w:t xml:space="preserve"> del personal </w:t>
      </w:r>
      <w:proofErr w:type="spellStart"/>
      <w:r w:rsidRPr="0023723A">
        <w:rPr>
          <w:rFonts w:ascii="Verdana" w:hAnsi="Verdana" w:cs="Arial"/>
          <w:b/>
          <w:color w:val="002060"/>
          <w:szCs w:val="24"/>
          <w:lang w:val="en-GB"/>
        </w:rPr>
        <w:t>docente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ook w:val="04A0" w:firstRow="1" w:lastRow="0" w:firstColumn="1" w:lastColumn="0" w:noHBand="0" w:noVBand="1"/>
      </w:tblPr>
      <w:tblGrid>
        <w:gridCol w:w="2206"/>
        <w:gridCol w:w="2166"/>
        <w:gridCol w:w="2211"/>
        <w:gridCol w:w="2195"/>
      </w:tblGrid>
      <w:tr w:rsidR="001B0BB8" w:rsidRPr="0023723A" w14:paraId="56E939D3" w14:textId="77777777" w:rsidTr="00107B17">
        <w:trPr>
          <w:trHeight w:val="334"/>
        </w:trPr>
        <w:tc>
          <w:tcPr>
            <w:tcW w:w="2232" w:type="dxa"/>
            <w:shd w:val="clear" w:color="auto" w:fill="FFFFFF"/>
          </w:tcPr>
          <w:p w14:paraId="56E939CF" w14:textId="47B01C3F" w:rsidR="00D93804" w:rsidRPr="0023723A" w:rsidRDefault="00D9380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proofErr w:type="spellStart"/>
            <w:r w:rsidRPr="0023723A">
              <w:rPr>
                <w:rFonts w:ascii="Verdana" w:hAnsi="Verdana" w:cs="Arial"/>
                <w:sz w:val="20"/>
                <w:lang w:val="en-GB"/>
              </w:rPr>
              <w:t>Apellidos</w:t>
            </w:r>
            <w:proofErr w:type="spellEnd"/>
          </w:p>
        </w:tc>
        <w:tc>
          <w:tcPr>
            <w:tcW w:w="2232" w:type="dxa"/>
            <w:shd w:val="clear" w:color="auto" w:fill="FFFFFF"/>
          </w:tcPr>
          <w:p w14:paraId="56E939D0" w14:textId="77777777" w:rsidR="001903D7" w:rsidRPr="0023723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1" w14:textId="74C4DD01" w:rsidR="00D93804" w:rsidRPr="0023723A" w:rsidRDefault="00D9380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proofErr w:type="spellStart"/>
            <w:r w:rsidRPr="00946D50">
              <w:rPr>
                <w:rFonts w:ascii="Verdana" w:hAnsi="Verdana" w:cs="Arial"/>
                <w:sz w:val="20"/>
                <w:lang w:val="en-GB"/>
              </w:rPr>
              <w:t>Nombre</w:t>
            </w:r>
            <w:proofErr w:type="spellEnd"/>
          </w:p>
        </w:tc>
        <w:tc>
          <w:tcPr>
            <w:tcW w:w="2232" w:type="dxa"/>
            <w:shd w:val="clear" w:color="auto" w:fill="FFFFFF"/>
          </w:tcPr>
          <w:p w14:paraId="56E939D2" w14:textId="77777777" w:rsidR="001903D7" w:rsidRPr="0023723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D7EC0" w:rsidRPr="0023723A" w14:paraId="56E939D8" w14:textId="77777777" w:rsidTr="00107B17">
        <w:trPr>
          <w:trHeight w:val="412"/>
        </w:trPr>
        <w:tc>
          <w:tcPr>
            <w:tcW w:w="2232" w:type="dxa"/>
            <w:shd w:val="clear" w:color="auto" w:fill="FFFFFF"/>
          </w:tcPr>
          <w:p w14:paraId="56E939D4" w14:textId="47D3F238" w:rsidR="00D93804" w:rsidRPr="0023723A" w:rsidRDefault="00D9380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proofErr w:type="spellStart"/>
            <w:r w:rsidRPr="0023723A">
              <w:rPr>
                <w:rFonts w:ascii="Verdana" w:hAnsi="Verdana" w:cs="Arial"/>
                <w:sz w:val="20"/>
                <w:lang w:val="en-GB"/>
              </w:rPr>
              <w:t>Antigüedad</w:t>
            </w:r>
            <w:proofErr w:type="spellEnd"/>
            <w:r w:rsidR="00D95B4B" w:rsidRPr="0023723A">
              <w:rPr>
                <w:rStyle w:val="Refdenotaalfinal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6E939D5" w14:textId="77777777" w:rsidR="001903D7" w:rsidRPr="0023723A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6" w14:textId="6756C400" w:rsidR="00D93804" w:rsidRPr="0023723A" w:rsidRDefault="00D9380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proofErr w:type="spellStart"/>
            <w:r w:rsidRPr="0023723A">
              <w:rPr>
                <w:rFonts w:ascii="Verdana" w:hAnsi="Verdana" w:cs="Arial"/>
                <w:sz w:val="20"/>
                <w:lang w:val="en-GB"/>
              </w:rPr>
              <w:t>Nacionalidad</w:t>
            </w:r>
            <w:proofErr w:type="spellEnd"/>
            <w:r w:rsidR="00D95B4B" w:rsidRPr="0023723A">
              <w:rPr>
                <w:rStyle w:val="Refdenotaalfinal"/>
                <w:rFonts w:ascii="Verdana" w:hAnsi="Verdana" w:cs="Arial"/>
                <w:sz w:val="20"/>
                <w:lang w:val="en-GB"/>
              </w:rPr>
              <w:endnoteReference w:id="3"/>
            </w:r>
          </w:p>
        </w:tc>
        <w:tc>
          <w:tcPr>
            <w:tcW w:w="2232" w:type="dxa"/>
            <w:shd w:val="clear" w:color="auto" w:fill="FFFFFF"/>
          </w:tcPr>
          <w:p w14:paraId="56E939D7" w14:textId="77777777" w:rsidR="001903D7" w:rsidRPr="0023723A" w:rsidRDefault="001903D7" w:rsidP="00B223B0">
            <w:pPr>
              <w:shd w:val="clear" w:color="auto" w:fill="FFFFFF"/>
              <w:spacing w:after="120"/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D7EC0" w:rsidRPr="0023723A" w14:paraId="56E939DD" w14:textId="77777777" w:rsidTr="0067665D">
        <w:trPr>
          <w:trHeight w:val="810"/>
        </w:trPr>
        <w:tc>
          <w:tcPr>
            <w:tcW w:w="2232" w:type="dxa"/>
            <w:shd w:val="clear" w:color="auto" w:fill="FFFFFF"/>
          </w:tcPr>
          <w:p w14:paraId="56E939D9" w14:textId="58CFD45D" w:rsidR="00D93804" w:rsidRPr="00843A32" w:rsidRDefault="00D9380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843A32">
              <w:rPr>
                <w:rFonts w:ascii="Verdana" w:hAnsi="Verdana" w:cs="Calibri"/>
                <w:sz w:val="20"/>
                <w:lang w:val="es-ES"/>
              </w:rPr>
              <w:t>Género [</w:t>
            </w:r>
            <w:r w:rsidRPr="00843A32">
              <w:rPr>
                <w:rFonts w:ascii="Verdana" w:hAnsi="Verdana" w:cs="Calibri"/>
                <w:i/>
                <w:sz w:val="20"/>
                <w:lang w:val="es-ES"/>
              </w:rPr>
              <w:t>M</w:t>
            </w:r>
            <w:r w:rsidR="0005717C" w:rsidRPr="00843A32">
              <w:rPr>
                <w:rFonts w:ascii="Verdana" w:hAnsi="Verdana" w:cs="Calibri"/>
                <w:i/>
                <w:sz w:val="20"/>
                <w:lang w:val="es-ES"/>
              </w:rPr>
              <w:t>asculino</w:t>
            </w:r>
            <w:r w:rsidRPr="00843A32">
              <w:rPr>
                <w:rFonts w:ascii="Verdana" w:hAnsi="Verdana" w:cs="Calibri"/>
                <w:i/>
                <w:sz w:val="20"/>
                <w:lang w:val="es-ES"/>
              </w:rPr>
              <w:t>/</w:t>
            </w:r>
            <w:r w:rsidR="0005717C" w:rsidRPr="00843A32">
              <w:rPr>
                <w:rFonts w:ascii="Verdana" w:hAnsi="Verdana" w:cs="Calibri"/>
                <w:i/>
                <w:sz w:val="20"/>
                <w:lang w:val="es-ES"/>
              </w:rPr>
              <w:br/>
            </w:r>
            <w:r w:rsidRPr="00843A32">
              <w:rPr>
                <w:rFonts w:ascii="Verdana" w:hAnsi="Verdana" w:cs="Calibri"/>
                <w:i/>
                <w:sz w:val="20"/>
                <w:lang w:val="es-ES"/>
              </w:rPr>
              <w:t>F</w:t>
            </w:r>
            <w:r w:rsidR="0005717C" w:rsidRPr="00843A32">
              <w:rPr>
                <w:rFonts w:ascii="Verdana" w:hAnsi="Verdana" w:cs="Calibri"/>
                <w:i/>
                <w:sz w:val="20"/>
                <w:lang w:val="es-ES"/>
              </w:rPr>
              <w:t>emenino/</w:t>
            </w:r>
            <w:r w:rsidR="0005717C" w:rsidRPr="00843A32">
              <w:rPr>
                <w:rFonts w:ascii="Verdana" w:hAnsi="Verdana" w:cs="Calibri"/>
                <w:i/>
                <w:sz w:val="20"/>
                <w:lang w:val="es-ES"/>
              </w:rPr>
              <w:br/>
              <w:t>No definido</w:t>
            </w:r>
            <w:r w:rsidRPr="00843A32">
              <w:rPr>
                <w:rFonts w:ascii="Verdana" w:hAnsi="Verdana" w:cs="Calibri"/>
                <w:sz w:val="20"/>
                <w:lang w:val="es-ES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6E939DA" w14:textId="77777777" w:rsidR="001903D7" w:rsidRPr="00843A32" w:rsidRDefault="001903D7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s-ES"/>
              </w:rPr>
            </w:pPr>
          </w:p>
        </w:tc>
        <w:tc>
          <w:tcPr>
            <w:tcW w:w="2232" w:type="dxa"/>
            <w:shd w:val="clear" w:color="auto" w:fill="FFFFFF"/>
          </w:tcPr>
          <w:p w14:paraId="56E939DB" w14:textId="3B20998D" w:rsidR="00A077EC" w:rsidRPr="0023723A" w:rsidRDefault="00A077EC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proofErr w:type="spellStart"/>
            <w:r w:rsidRPr="0023723A">
              <w:rPr>
                <w:rFonts w:ascii="Verdana" w:hAnsi="Verdana" w:cs="Arial"/>
                <w:sz w:val="20"/>
                <w:lang w:val="en-GB"/>
              </w:rPr>
              <w:t>Curso</w:t>
            </w:r>
            <w:proofErr w:type="spellEnd"/>
            <w:r w:rsidRPr="0023723A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proofErr w:type="spellStart"/>
            <w:r w:rsidRPr="0023723A">
              <w:rPr>
                <w:rFonts w:ascii="Verdana" w:hAnsi="Verdana" w:cs="Arial"/>
                <w:sz w:val="20"/>
                <w:lang w:val="en-GB"/>
              </w:rPr>
              <w:t>académico</w:t>
            </w:r>
            <w:proofErr w:type="spellEnd"/>
          </w:p>
        </w:tc>
        <w:tc>
          <w:tcPr>
            <w:tcW w:w="2232" w:type="dxa"/>
            <w:shd w:val="clear" w:color="auto" w:fill="FFFFFF"/>
          </w:tcPr>
          <w:p w14:paraId="56E939DC" w14:textId="77777777" w:rsidR="001903D7" w:rsidRPr="0023723A" w:rsidRDefault="00AA0AF4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proofErr w:type="gramStart"/>
            <w:r w:rsidRPr="0023723A">
              <w:rPr>
                <w:rFonts w:ascii="Verdana" w:hAnsi="Verdana" w:cs="Arial"/>
                <w:color w:val="002060"/>
                <w:sz w:val="20"/>
                <w:lang w:val="en-GB"/>
              </w:rPr>
              <w:t>20../</w:t>
            </w:r>
            <w:proofErr w:type="gramEnd"/>
            <w:r w:rsidRPr="0023723A">
              <w:rPr>
                <w:rFonts w:ascii="Verdana" w:hAnsi="Verdana" w:cs="Arial"/>
                <w:color w:val="002060"/>
                <w:sz w:val="20"/>
                <w:lang w:val="en-GB"/>
              </w:rPr>
              <w:t>20..</w:t>
            </w:r>
          </w:p>
        </w:tc>
      </w:tr>
      <w:tr w:rsidR="0081766A" w:rsidRPr="0023723A" w14:paraId="56E939E2" w14:textId="77777777" w:rsidTr="008F3AC1">
        <w:tc>
          <w:tcPr>
            <w:tcW w:w="2232" w:type="dxa"/>
            <w:shd w:val="clear" w:color="auto" w:fill="FFFFFF"/>
          </w:tcPr>
          <w:p w14:paraId="56E939DE" w14:textId="3A90C3EF" w:rsidR="00A077EC" w:rsidRPr="0023723A" w:rsidRDefault="00A077EC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23723A">
              <w:rPr>
                <w:rFonts w:ascii="Verdana" w:hAnsi="Verdana" w:cs="Arial"/>
                <w:sz w:val="20"/>
                <w:lang w:val="en-GB"/>
              </w:rPr>
              <w:t>Correo electrónico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6E939E1" w14:textId="77777777" w:rsidR="0081766A" w:rsidRPr="0023723A" w:rsidRDefault="0081766A" w:rsidP="0081766A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6E939E3" w14:textId="77777777" w:rsidR="001166B5" w:rsidRPr="0023723A" w:rsidRDefault="001166B5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EB97872" w14:textId="7144B580" w:rsidR="00A077EC" w:rsidRPr="0023723A" w:rsidRDefault="00A077EC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is-IS"/>
        </w:rPr>
      </w:pPr>
      <w:r w:rsidRPr="0023723A">
        <w:rPr>
          <w:rFonts w:ascii="Verdana" w:hAnsi="Verdana" w:cs="Arial"/>
          <w:b/>
          <w:color w:val="002060"/>
          <w:szCs w:val="24"/>
          <w:lang w:val="is-IS"/>
        </w:rPr>
        <w:t>Institución/Empresa de envío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9"/>
        <w:gridCol w:w="2168"/>
        <w:gridCol w:w="2211"/>
        <w:gridCol w:w="2194"/>
      </w:tblGrid>
      <w:tr w:rsidR="00116FBB" w:rsidRPr="0023723A" w14:paraId="56E939EA" w14:textId="77777777" w:rsidTr="00CF3BB1">
        <w:trPr>
          <w:trHeight w:val="314"/>
        </w:trPr>
        <w:tc>
          <w:tcPr>
            <w:tcW w:w="2228" w:type="dxa"/>
            <w:shd w:val="clear" w:color="auto" w:fill="FFFFFF"/>
          </w:tcPr>
          <w:p w14:paraId="56E939E5" w14:textId="57A47ED9" w:rsidR="00116FBB" w:rsidRPr="0023723A" w:rsidRDefault="00A077EC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proofErr w:type="spellStart"/>
            <w:r w:rsidRPr="0023723A">
              <w:rPr>
                <w:rFonts w:ascii="Verdana" w:hAnsi="Verdana" w:cs="Arial"/>
                <w:sz w:val="20"/>
                <w:lang w:val="en-GB"/>
              </w:rPr>
              <w:t>Nombre</w:t>
            </w:r>
            <w:proofErr w:type="spellEnd"/>
            <w:r w:rsidR="00116FBB" w:rsidRPr="0023723A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84" w:type="dxa"/>
            <w:gridSpan w:val="3"/>
            <w:shd w:val="clear" w:color="auto" w:fill="FFFFFF"/>
          </w:tcPr>
          <w:p w14:paraId="56E939E9" w14:textId="7F3E0123" w:rsidR="00116FBB" w:rsidRPr="0023723A" w:rsidRDefault="00116FBB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23723A" w14:paraId="56E939F1" w14:textId="77777777" w:rsidTr="00107B17">
        <w:trPr>
          <w:trHeight w:val="314"/>
        </w:trPr>
        <w:tc>
          <w:tcPr>
            <w:tcW w:w="2228" w:type="dxa"/>
            <w:shd w:val="clear" w:color="auto" w:fill="FFFFFF"/>
          </w:tcPr>
          <w:p w14:paraId="56E939EB" w14:textId="5B679ED8" w:rsidR="007967A9" w:rsidRPr="0023723A" w:rsidRDefault="00A077EC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Código Erasmus</w:t>
            </w:r>
            <w:r w:rsidR="00D95B4B" w:rsidRPr="0023723A">
              <w:rPr>
                <w:rStyle w:val="Refdenotaalfinal"/>
                <w:rFonts w:ascii="Verdana" w:hAnsi="Verdana" w:cs="Arial"/>
                <w:sz w:val="20"/>
                <w:lang w:val="en-GB"/>
              </w:rPr>
              <w:endnoteReference w:id="4"/>
            </w:r>
            <w:r w:rsidR="007967A9" w:rsidRPr="0023723A">
              <w:rPr>
                <w:rFonts w:ascii="Verdana" w:hAnsi="Verdana" w:cs="Arial"/>
                <w:sz w:val="20"/>
                <w:lang w:val="es-ES"/>
              </w:rPr>
              <w:t xml:space="preserve"> </w:t>
            </w:r>
          </w:p>
          <w:p w14:paraId="49574644" w14:textId="1B09D944" w:rsidR="00A077EC" w:rsidRPr="0023723A" w:rsidRDefault="00D95B4B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23723A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  <w:r w:rsidR="00A077EC" w:rsidRPr="0023723A">
              <w:rPr>
                <w:rFonts w:ascii="Verdana" w:hAnsi="Verdana" w:cs="Arial"/>
                <w:sz w:val="16"/>
                <w:szCs w:val="16"/>
                <w:lang w:val="en-GB"/>
              </w:rPr>
              <w:t>(</w:t>
            </w:r>
            <w:proofErr w:type="spellStart"/>
            <w:r w:rsidR="00A077EC" w:rsidRPr="0023723A">
              <w:rPr>
                <w:rFonts w:ascii="Verdana" w:hAnsi="Verdana" w:cs="Arial"/>
                <w:sz w:val="16"/>
                <w:szCs w:val="16"/>
                <w:lang w:val="en-GB"/>
              </w:rPr>
              <w:t>si</w:t>
            </w:r>
            <w:proofErr w:type="spellEnd"/>
            <w:r w:rsidR="00A077EC" w:rsidRPr="0023723A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A077EC" w:rsidRPr="0023723A">
              <w:rPr>
                <w:rFonts w:ascii="Verdana" w:hAnsi="Verdana" w:cs="Arial"/>
                <w:sz w:val="16"/>
                <w:szCs w:val="16"/>
                <w:lang w:val="en-GB"/>
              </w:rPr>
              <w:t>procede</w:t>
            </w:r>
            <w:proofErr w:type="spellEnd"/>
            <w:r w:rsidR="00A077EC" w:rsidRPr="0023723A">
              <w:rPr>
                <w:rFonts w:ascii="Verdana" w:hAnsi="Verdana" w:cs="Arial"/>
                <w:sz w:val="16"/>
                <w:szCs w:val="16"/>
                <w:lang w:val="en-GB"/>
              </w:rPr>
              <w:t>)</w:t>
            </w:r>
          </w:p>
          <w:p w14:paraId="56E939ED" w14:textId="77777777" w:rsidR="007967A9" w:rsidRPr="0023723A" w:rsidRDefault="007967A9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E" w14:textId="77777777" w:rsidR="007967A9" w:rsidRPr="0023723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EF" w14:textId="2C7BC5AB" w:rsidR="00A077EC" w:rsidRPr="0023723A" w:rsidRDefault="00A077EC" w:rsidP="003339EF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23723A">
              <w:rPr>
                <w:rFonts w:ascii="Verdana" w:hAnsi="Verdana" w:cs="Arial"/>
                <w:sz w:val="20"/>
                <w:lang w:val="en-GB"/>
              </w:rPr>
              <w:t>Facultad /</w:t>
            </w:r>
            <w:r w:rsidRPr="0023723A">
              <w:rPr>
                <w:rFonts w:ascii="Verdana" w:hAnsi="Verdana" w:cs="Arial"/>
                <w:sz w:val="20"/>
                <w:lang w:val="en-GB"/>
              </w:rPr>
              <w:br/>
              <w:t>Departamento</w:t>
            </w:r>
            <w:r w:rsidR="003339E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3339EF">
              <w:rPr>
                <w:rFonts w:ascii="Verdana" w:hAnsi="Verdana" w:cs="Arial"/>
                <w:sz w:val="20"/>
                <w:lang w:val="en-GB"/>
              </w:rPr>
              <w:br/>
            </w:r>
            <w:r w:rsidR="003339EF" w:rsidRPr="003339EF">
              <w:rPr>
                <w:rFonts w:ascii="Verdana" w:hAnsi="Verdana" w:cs="Arial"/>
                <w:sz w:val="16"/>
                <w:szCs w:val="16"/>
                <w:lang w:val="en-GB"/>
              </w:rPr>
              <w:t>(</w:t>
            </w:r>
            <w:proofErr w:type="spellStart"/>
            <w:r w:rsidR="003339EF" w:rsidRPr="003339EF">
              <w:rPr>
                <w:rFonts w:ascii="Verdana" w:hAnsi="Verdana" w:cs="Arial"/>
                <w:sz w:val="16"/>
                <w:szCs w:val="16"/>
                <w:lang w:val="en-GB"/>
              </w:rPr>
              <w:t>si</w:t>
            </w:r>
            <w:proofErr w:type="spellEnd"/>
            <w:r w:rsidR="003339EF" w:rsidRPr="003339EF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  <w:proofErr w:type="spellStart"/>
            <w:r w:rsidR="003339EF" w:rsidRPr="003339EF">
              <w:rPr>
                <w:rFonts w:ascii="Verdana" w:hAnsi="Verdana" w:cs="Arial"/>
                <w:sz w:val="16"/>
                <w:szCs w:val="16"/>
                <w:lang w:val="en-GB"/>
              </w:rPr>
              <w:t>procede</w:t>
            </w:r>
            <w:proofErr w:type="spellEnd"/>
            <w:r w:rsidR="003339EF" w:rsidRPr="003339EF">
              <w:rPr>
                <w:rFonts w:ascii="Verdana" w:hAnsi="Verdana" w:cs="Arial"/>
                <w:sz w:val="16"/>
                <w:szCs w:val="16"/>
                <w:lang w:val="en-GB"/>
              </w:rPr>
              <w:t>)</w:t>
            </w:r>
          </w:p>
        </w:tc>
        <w:tc>
          <w:tcPr>
            <w:tcW w:w="2228" w:type="dxa"/>
            <w:shd w:val="clear" w:color="auto" w:fill="FFFFFF"/>
          </w:tcPr>
          <w:p w14:paraId="56E939F0" w14:textId="77777777" w:rsidR="007967A9" w:rsidRPr="0023723A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7967A9" w:rsidRPr="0023723A" w14:paraId="56E939F6" w14:textId="77777777" w:rsidTr="00107B17">
        <w:trPr>
          <w:trHeight w:val="472"/>
        </w:trPr>
        <w:tc>
          <w:tcPr>
            <w:tcW w:w="2228" w:type="dxa"/>
            <w:shd w:val="clear" w:color="auto" w:fill="FFFFFF"/>
          </w:tcPr>
          <w:p w14:paraId="56E939F2" w14:textId="4E92DD44" w:rsidR="00A077EC" w:rsidRPr="0023723A" w:rsidRDefault="00A077EC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23723A">
              <w:rPr>
                <w:rFonts w:ascii="Verdana" w:hAnsi="Verdana" w:cs="Arial"/>
                <w:sz w:val="20"/>
                <w:lang w:val="en-GB"/>
              </w:rPr>
              <w:t>Dirección</w:t>
            </w:r>
          </w:p>
        </w:tc>
        <w:tc>
          <w:tcPr>
            <w:tcW w:w="2228" w:type="dxa"/>
            <w:shd w:val="clear" w:color="auto" w:fill="FFFFFF"/>
          </w:tcPr>
          <w:p w14:paraId="56E939F3" w14:textId="77777777" w:rsidR="007967A9" w:rsidRPr="0023723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28" w:type="dxa"/>
            <w:shd w:val="clear" w:color="auto" w:fill="FFFFFF"/>
          </w:tcPr>
          <w:p w14:paraId="56E939F4" w14:textId="03A9EABE" w:rsidR="00A077EC" w:rsidRPr="0023723A" w:rsidRDefault="00A077EC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País</w:t>
            </w:r>
          </w:p>
        </w:tc>
        <w:tc>
          <w:tcPr>
            <w:tcW w:w="2228" w:type="dxa"/>
            <w:shd w:val="clear" w:color="auto" w:fill="FFFFFF"/>
          </w:tcPr>
          <w:p w14:paraId="56E939F5" w14:textId="77777777" w:rsidR="007967A9" w:rsidRPr="0023723A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s-ES"/>
              </w:rPr>
            </w:pPr>
          </w:p>
        </w:tc>
      </w:tr>
      <w:tr w:rsidR="007967A9" w:rsidRPr="0023723A" w14:paraId="56E939FC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7" w14:textId="2B069483" w:rsidR="00A077EC" w:rsidRPr="0023723A" w:rsidRDefault="00A077EC" w:rsidP="00FB4E84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Persona de contacto</w:t>
            </w:r>
            <w:r w:rsidR="00FB4E84" w:rsidRPr="0023723A">
              <w:rPr>
                <w:rFonts w:ascii="Verdana" w:hAnsi="Verdana" w:cs="Arial"/>
                <w:sz w:val="20"/>
                <w:lang w:val="es-ES"/>
              </w:rPr>
              <w:br/>
            </w:r>
            <w:r w:rsidRPr="0023723A">
              <w:rPr>
                <w:rFonts w:ascii="Verdana" w:hAnsi="Verdana" w:cs="Arial"/>
                <w:sz w:val="20"/>
                <w:lang w:val="es-ES"/>
              </w:rPr>
              <w:t>Nombre y cargo</w:t>
            </w:r>
          </w:p>
        </w:tc>
        <w:tc>
          <w:tcPr>
            <w:tcW w:w="2228" w:type="dxa"/>
            <w:shd w:val="clear" w:color="auto" w:fill="FFFFFF"/>
          </w:tcPr>
          <w:p w14:paraId="56E939F8" w14:textId="77777777" w:rsidR="007967A9" w:rsidRPr="0023723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s-ES"/>
              </w:rPr>
            </w:pPr>
          </w:p>
        </w:tc>
        <w:tc>
          <w:tcPr>
            <w:tcW w:w="2228" w:type="dxa"/>
            <w:shd w:val="clear" w:color="auto" w:fill="FFFFFF"/>
          </w:tcPr>
          <w:p w14:paraId="138D2881" w14:textId="77777777" w:rsidR="00A077EC" w:rsidRPr="0023723A" w:rsidRDefault="00A077EC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23723A">
              <w:rPr>
                <w:rFonts w:ascii="Verdana" w:hAnsi="Verdana" w:cs="Arial"/>
                <w:sz w:val="20"/>
                <w:lang w:val="fr-BE"/>
              </w:rPr>
              <w:t xml:space="preserve">Persona de </w:t>
            </w:r>
            <w:proofErr w:type="spellStart"/>
            <w:r w:rsidRPr="0023723A">
              <w:rPr>
                <w:rFonts w:ascii="Verdana" w:hAnsi="Verdana" w:cs="Arial"/>
                <w:sz w:val="20"/>
                <w:lang w:val="fr-BE"/>
              </w:rPr>
              <w:t>contacto</w:t>
            </w:r>
            <w:proofErr w:type="spellEnd"/>
          </w:p>
          <w:p w14:paraId="5A6C540E" w14:textId="77777777" w:rsidR="00A077EC" w:rsidRPr="0023723A" w:rsidRDefault="00A077EC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23723A">
              <w:rPr>
                <w:rFonts w:ascii="Verdana" w:hAnsi="Verdana" w:cs="Arial"/>
                <w:sz w:val="20"/>
                <w:lang w:val="fr-BE"/>
              </w:rPr>
              <w:t xml:space="preserve">Correo electrónico / </w:t>
            </w:r>
          </w:p>
          <w:p w14:paraId="56E939FA" w14:textId="779E99DE" w:rsidR="00A077EC" w:rsidRPr="0023723A" w:rsidRDefault="003339EF" w:rsidP="00A077EC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proofErr w:type="spellStart"/>
            <w:r w:rsidRPr="0023723A">
              <w:rPr>
                <w:rFonts w:ascii="Verdana" w:hAnsi="Verdana" w:cs="Arial"/>
                <w:sz w:val="20"/>
                <w:lang w:val="fr-BE"/>
              </w:rPr>
              <w:t>T</w:t>
            </w:r>
            <w:r w:rsidR="00A077EC" w:rsidRPr="0023723A">
              <w:rPr>
                <w:rFonts w:ascii="Verdana" w:hAnsi="Verdana" w:cs="Arial"/>
                <w:sz w:val="20"/>
                <w:lang w:val="fr-BE"/>
              </w:rPr>
              <w:t>eléfono</w:t>
            </w:r>
            <w:proofErr w:type="spellEnd"/>
          </w:p>
        </w:tc>
        <w:tc>
          <w:tcPr>
            <w:tcW w:w="2228" w:type="dxa"/>
            <w:shd w:val="clear" w:color="auto" w:fill="FFFFFF"/>
          </w:tcPr>
          <w:p w14:paraId="56E939FB" w14:textId="77777777" w:rsidR="007967A9" w:rsidRPr="0023723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F8532D" w:rsidRPr="0023723A" w14:paraId="56E93A03" w14:textId="77777777" w:rsidTr="00107B17">
        <w:trPr>
          <w:trHeight w:val="811"/>
        </w:trPr>
        <w:tc>
          <w:tcPr>
            <w:tcW w:w="2228" w:type="dxa"/>
            <w:shd w:val="clear" w:color="auto" w:fill="FFFFFF"/>
          </w:tcPr>
          <w:p w14:paraId="56E939FF" w14:textId="0336D8D6" w:rsidR="00A077EC" w:rsidRPr="0023723A" w:rsidRDefault="00270578" w:rsidP="001720C5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>
              <w:rPr>
                <w:rFonts w:ascii="Verdana" w:hAnsi="Verdana" w:cs="Arial"/>
                <w:sz w:val="20"/>
                <w:lang w:val="es-ES"/>
              </w:rPr>
              <w:t>Tipo de empresa</w:t>
            </w:r>
            <w:r w:rsidR="004A352E">
              <w:rPr>
                <w:rFonts w:ascii="Verdana" w:hAnsi="Verdana" w:cs="Arial"/>
                <w:sz w:val="20"/>
                <w:lang w:val="es-ES"/>
              </w:rPr>
              <w:t>*</w:t>
            </w:r>
            <w:r w:rsidR="003D38DF">
              <w:rPr>
                <w:rStyle w:val="Refdenotaalpie"/>
                <w:rFonts w:ascii="Verdana" w:hAnsi="Verdana" w:cs="Arial"/>
                <w:sz w:val="20"/>
                <w:lang w:val="es-ES"/>
              </w:rPr>
              <w:footnoteReference w:id="1"/>
            </w:r>
          </w:p>
        </w:tc>
        <w:tc>
          <w:tcPr>
            <w:tcW w:w="2228" w:type="dxa"/>
            <w:shd w:val="clear" w:color="auto" w:fill="FFFFFF"/>
          </w:tcPr>
          <w:p w14:paraId="56E93A00" w14:textId="77777777" w:rsidR="00F8532D" w:rsidRPr="0023723A" w:rsidRDefault="00F8532D" w:rsidP="00B223B0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s-ES"/>
              </w:rPr>
            </w:pPr>
          </w:p>
        </w:tc>
        <w:tc>
          <w:tcPr>
            <w:tcW w:w="2228" w:type="dxa"/>
            <w:shd w:val="clear" w:color="auto" w:fill="FFFFFF"/>
          </w:tcPr>
          <w:p w14:paraId="35ED0A24" w14:textId="77777777" w:rsidR="00A077EC" w:rsidRPr="0023723A" w:rsidRDefault="00A077EC" w:rsidP="00A568F8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 xml:space="preserve">Tamaño de la </w:t>
            </w:r>
          </w:p>
          <w:p w14:paraId="0A0346DA" w14:textId="61AAEA82" w:rsidR="00A077EC" w:rsidRPr="0023723A" w:rsidRDefault="00A077EC" w:rsidP="00A568F8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empresa</w:t>
            </w:r>
          </w:p>
          <w:p w14:paraId="56E93A01" w14:textId="224C4F21" w:rsidR="00A077EC" w:rsidRPr="0023723A" w:rsidRDefault="00D95B4B" w:rsidP="00A568F8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16"/>
                <w:szCs w:val="16"/>
                <w:lang w:val="es-ES"/>
              </w:rPr>
              <w:t xml:space="preserve"> </w:t>
            </w:r>
            <w:r w:rsidR="00A077EC" w:rsidRPr="0023723A">
              <w:rPr>
                <w:rFonts w:ascii="Verdana" w:hAnsi="Verdana" w:cs="Arial"/>
                <w:sz w:val="16"/>
                <w:szCs w:val="16"/>
                <w:lang w:val="es-ES"/>
              </w:rPr>
              <w:t>(si procede)</w:t>
            </w:r>
          </w:p>
        </w:tc>
        <w:tc>
          <w:tcPr>
            <w:tcW w:w="2228" w:type="dxa"/>
            <w:shd w:val="clear" w:color="auto" w:fill="FFFFFF"/>
          </w:tcPr>
          <w:p w14:paraId="762FA979" w14:textId="37AA7319" w:rsidR="00A077EC" w:rsidRPr="0023723A" w:rsidRDefault="00A077EC" w:rsidP="00A077EC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23723A">
              <w:rPr>
                <w:rFonts w:ascii="Verdana" w:hAnsi="Verdana" w:cs="Arial"/>
                <w:sz w:val="16"/>
                <w:szCs w:val="16"/>
                <w:lang w:val="es-ES"/>
              </w:rPr>
              <w:br/>
            </w: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4860051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B4B" w:rsidRPr="0023723A">
                  <w:rPr>
                    <w:rFonts w:ascii="MS Gothic" w:eastAsia="MS Gothic" w:hAnsi="MS Gothic" w:cs="MS Gothic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Pr="0023723A">
              <w:rPr>
                <w:rFonts w:ascii="Verdana" w:hAnsi="Verdana" w:cs="Arial"/>
                <w:sz w:val="16"/>
                <w:szCs w:val="16"/>
                <w:lang w:val="en-GB"/>
              </w:rPr>
              <w:t xml:space="preserve">&lt;250 </w:t>
            </w:r>
            <w:proofErr w:type="spellStart"/>
            <w:r w:rsidRPr="0023723A">
              <w:rPr>
                <w:rFonts w:ascii="Verdana" w:hAnsi="Verdana" w:cs="Arial"/>
                <w:sz w:val="16"/>
                <w:szCs w:val="16"/>
                <w:lang w:val="en-GB"/>
              </w:rPr>
              <w:t>empleados</w:t>
            </w:r>
            <w:proofErr w:type="spellEnd"/>
          </w:p>
          <w:p w14:paraId="56E93A02" w14:textId="0AA22CA4" w:rsidR="00A077EC" w:rsidRPr="0023723A" w:rsidRDefault="00C633A8" w:rsidP="00A077EC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29791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5B4B" w:rsidRPr="0023723A">
                  <w:rPr>
                    <w:rFonts w:ascii="MS Gothic" w:eastAsia="MS Gothic" w:hAnsi="MS Gothic" w:cs="MS Gothic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A077EC" w:rsidRPr="0023723A">
              <w:rPr>
                <w:rFonts w:ascii="Verdana" w:hAnsi="Verdana" w:cs="Arial"/>
                <w:sz w:val="16"/>
                <w:szCs w:val="16"/>
                <w:lang w:val="en-GB"/>
              </w:rPr>
              <w:t xml:space="preserve">&gt;250 </w:t>
            </w:r>
            <w:proofErr w:type="spellStart"/>
            <w:r w:rsidR="00A077EC" w:rsidRPr="0023723A">
              <w:rPr>
                <w:rFonts w:ascii="Verdana" w:hAnsi="Verdana" w:cs="Arial"/>
                <w:sz w:val="16"/>
                <w:szCs w:val="16"/>
                <w:lang w:val="en-GB"/>
              </w:rPr>
              <w:t>empleados</w:t>
            </w:r>
            <w:proofErr w:type="spellEnd"/>
          </w:p>
        </w:tc>
      </w:tr>
    </w:tbl>
    <w:p w14:paraId="56E93A04" w14:textId="77777777" w:rsidR="007967A9" w:rsidRPr="0023723A" w:rsidRDefault="007967A9" w:rsidP="00107B17">
      <w:pPr>
        <w:shd w:val="clear" w:color="auto" w:fill="FFFFFF"/>
        <w:spacing w:after="12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7FE91DF8" w14:textId="1C3482CE" w:rsidR="00FB4E84" w:rsidRPr="0023723A" w:rsidRDefault="00FB4E84" w:rsidP="00107B17">
      <w:pPr>
        <w:shd w:val="clear" w:color="auto" w:fill="FFFFFF"/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proofErr w:type="spellStart"/>
      <w:r w:rsidRPr="0023723A">
        <w:rPr>
          <w:rFonts w:ascii="Verdana" w:hAnsi="Verdana" w:cs="Arial"/>
          <w:b/>
          <w:color w:val="002060"/>
          <w:szCs w:val="24"/>
          <w:lang w:val="en-GB"/>
        </w:rPr>
        <w:t>Institución</w:t>
      </w:r>
      <w:proofErr w:type="spellEnd"/>
      <w:r w:rsidRPr="0023723A">
        <w:rPr>
          <w:rFonts w:ascii="Verdana" w:hAnsi="Verdana" w:cs="Arial"/>
          <w:b/>
          <w:color w:val="002060"/>
          <w:szCs w:val="24"/>
          <w:lang w:val="en-GB"/>
        </w:rPr>
        <w:t xml:space="preserve"> de </w:t>
      </w:r>
      <w:proofErr w:type="spellStart"/>
      <w:r w:rsidRPr="0023723A">
        <w:rPr>
          <w:rFonts w:ascii="Verdana" w:hAnsi="Verdana" w:cs="Arial"/>
          <w:b/>
          <w:color w:val="002060"/>
          <w:szCs w:val="24"/>
          <w:lang w:val="en-GB"/>
        </w:rPr>
        <w:t>acogida</w:t>
      </w:r>
      <w:proofErr w:type="spellEnd"/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2"/>
        <w:gridCol w:w="2215"/>
        <w:gridCol w:w="2251"/>
        <w:gridCol w:w="2104"/>
      </w:tblGrid>
      <w:tr w:rsidR="00A75662" w:rsidRPr="0023723A" w14:paraId="56E93A0A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56E93A06" w14:textId="5D8CD407" w:rsidR="00FB4E84" w:rsidRPr="0023723A" w:rsidRDefault="00FB4E84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proofErr w:type="spellStart"/>
            <w:r w:rsidRPr="0023723A">
              <w:rPr>
                <w:rFonts w:ascii="Verdana" w:hAnsi="Verdana" w:cs="Arial"/>
                <w:sz w:val="20"/>
                <w:lang w:val="en-GB"/>
              </w:rPr>
              <w:t>Nombre</w:t>
            </w:r>
            <w:proofErr w:type="spellEnd"/>
          </w:p>
        </w:tc>
        <w:tc>
          <w:tcPr>
            <w:tcW w:w="2271" w:type="dxa"/>
            <w:shd w:val="clear" w:color="auto" w:fill="FFFFFF"/>
          </w:tcPr>
          <w:p w14:paraId="56E93A07" w14:textId="77777777" w:rsidR="00A75662" w:rsidRPr="0023723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6E93A08" w14:textId="30FA0E43" w:rsidR="00FB4E84" w:rsidRPr="0023723A" w:rsidRDefault="00FB4E84" w:rsidP="00FB4E84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Facultad /</w:t>
            </w:r>
            <w:r w:rsidRPr="0023723A">
              <w:rPr>
                <w:rFonts w:ascii="Verdana" w:hAnsi="Verdana" w:cs="Arial"/>
                <w:sz w:val="20"/>
                <w:lang w:val="es-ES"/>
              </w:rPr>
              <w:br/>
              <w:t>Departamento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6E93A09" w14:textId="77777777" w:rsidR="00A75662" w:rsidRPr="0023723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s-ES"/>
              </w:rPr>
            </w:pPr>
          </w:p>
        </w:tc>
      </w:tr>
      <w:tr w:rsidR="00A75662" w:rsidRPr="0023723A" w14:paraId="56E93A11" w14:textId="77777777" w:rsidTr="0081766A">
        <w:trPr>
          <w:trHeight w:val="371"/>
        </w:trPr>
        <w:tc>
          <w:tcPr>
            <w:tcW w:w="2232" w:type="dxa"/>
            <w:shd w:val="clear" w:color="auto" w:fill="FFFFFF"/>
          </w:tcPr>
          <w:p w14:paraId="7EAEFF6F" w14:textId="6397B0D9" w:rsidR="00FB4E84" w:rsidRPr="0023723A" w:rsidRDefault="00FB4E84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Código Erasmus</w:t>
            </w:r>
            <w:r w:rsidR="003426AF" w:rsidRPr="0023723A">
              <w:rPr>
                <w:rStyle w:val="Refdenotaalfinal"/>
                <w:rFonts w:ascii="Verdana" w:hAnsi="Verdana" w:cs="Arial"/>
                <w:sz w:val="20"/>
                <w:lang w:val="en-GB"/>
              </w:rPr>
              <w:endnoteReference w:id="5"/>
            </w:r>
          </w:p>
          <w:p w14:paraId="5C41485C" w14:textId="5B20D771" w:rsidR="00FB4E84" w:rsidRPr="0023723A" w:rsidRDefault="00866484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s-ES"/>
              </w:rPr>
            </w:pPr>
            <w:r w:rsidRPr="0023723A">
              <w:rPr>
                <w:rFonts w:ascii="Verdana" w:hAnsi="Verdana" w:cs="Arial"/>
                <w:sz w:val="16"/>
                <w:szCs w:val="16"/>
                <w:lang w:val="es-ES"/>
              </w:rPr>
              <w:t xml:space="preserve"> </w:t>
            </w:r>
            <w:r w:rsidR="00FB4E84" w:rsidRPr="0023723A">
              <w:rPr>
                <w:rFonts w:ascii="Verdana" w:hAnsi="Verdana" w:cs="Arial"/>
                <w:sz w:val="16"/>
                <w:szCs w:val="16"/>
                <w:lang w:val="es-ES"/>
              </w:rPr>
              <w:t>(si procede)</w:t>
            </w:r>
          </w:p>
          <w:p w14:paraId="56E93A0D" w14:textId="77777777" w:rsidR="00A75662" w:rsidRPr="0023723A" w:rsidRDefault="00A75662" w:rsidP="00107B17">
            <w:pPr>
              <w:shd w:val="clear" w:color="auto" w:fill="FFFFFF"/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</w:p>
        </w:tc>
        <w:tc>
          <w:tcPr>
            <w:tcW w:w="2271" w:type="dxa"/>
            <w:shd w:val="clear" w:color="auto" w:fill="FFFFFF"/>
          </w:tcPr>
          <w:p w14:paraId="56E93A0E" w14:textId="77777777" w:rsidR="00A75662" w:rsidRPr="0023723A" w:rsidRDefault="00A75662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s-ES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6E93A0F" w14:textId="77777777" w:rsidR="00A75662" w:rsidRPr="0023723A" w:rsidRDefault="00A75662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s-ES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6E93A10" w14:textId="77777777" w:rsidR="00A75662" w:rsidRPr="0023723A" w:rsidRDefault="00A75662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s-ES"/>
              </w:rPr>
            </w:pPr>
          </w:p>
        </w:tc>
      </w:tr>
      <w:tr w:rsidR="007967A9" w:rsidRPr="0023723A" w14:paraId="56E93A16" w14:textId="77777777" w:rsidTr="0081766A">
        <w:trPr>
          <w:trHeight w:val="559"/>
        </w:trPr>
        <w:tc>
          <w:tcPr>
            <w:tcW w:w="2232" w:type="dxa"/>
            <w:shd w:val="clear" w:color="auto" w:fill="FFFFFF"/>
          </w:tcPr>
          <w:p w14:paraId="56E93A12" w14:textId="4838B7BE" w:rsidR="00FB4E84" w:rsidRPr="0023723A" w:rsidRDefault="00FB4E84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Dirección</w:t>
            </w:r>
          </w:p>
        </w:tc>
        <w:tc>
          <w:tcPr>
            <w:tcW w:w="2271" w:type="dxa"/>
            <w:shd w:val="clear" w:color="auto" w:fill="FFFFFF"/>
          </w:tcPr>
          <w:p w14:paraId="56E93A13" w14:textId="77777777" w:rsidR="007967A9" w:rsidRPr="0023723A" w:rsidRDefault="007967A9" w:rsidP="00107B17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s-ES"/>
              </w:rPr>
            </w:pPr>
          </w:p>
        </w:tc>
        <w:tc>
          <w:tcPr>
            <w:tcW w:w="2268" w:type="dxa"/>
            <w:shd w:val="clear" w:color="auto" w:fill="FFFFFF"/>
          </w:tcPr>
          <w:p w14:paraId="56E93A14" w14:textId="0B003FD5" w:rsidR="00FB4E84" w:rsidRPr="0023723A" w:rsidRDefault="00FB4E84" w:rsidP="00107B17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País</w:t>
            </w:r>
          </w:p>
        </w:tc>
        <w:tc>
          <w:tcPr>
            <w:tcW w:w="2157" w:type="dxa"/>
            <w:shd w:val="clear" w:color="auto" w:fill="FFFFFF"/>
          </w:tcPr>
          <w:p w14:paraId="56E93A15" w14:textId="77777777" w:rsidR="007967A9" w:rsidRPr="0023723A" w:rsidRDefault="007967A9" w:rsidP="00107B17">
            <w:pPr>
              <w:shd w:val="clear" w:color="auto" w:fill="FFFFFF"/>
              <w:ind w:right="-993"/>
              <w:jc w:val="center"/>
              <w:rPr>
                <w:rFonts w:ascii="Verdana" w:hAnsi="Verdana" w:cs="Arial"/>
                <w:b/>
                <w:sz w:val="20"/>
                <w:lang w:val="es-ES"/>
              </w:rPr>
            </w:pPr>
          </w:p>
        </w:tc>
      </w:tr>
      <w:tr w:rsidR="007967A9" w:rsidRPr="0023723A" w14:paraId="56E93A1B" w14:textId="77777777" w:rsidTr="0081766A">
        <w:tc>
          <w:tcPr>
            <w:tcW w:w="2232" w:type="dxa"/>
            <w:shd w:val="clear" w:color="auto" w:fill="FFFFFF"/>
          </w:tcPr>
          <w:p w14:paraId="68862F2D" w14:textId="77777777" w:rsidR="00FB4E84" w:rsidRPr="0023723A" w:rsidRDefault="00FB4E84" w:rsidP="00FB4E84">
            <w:pPr>
              <w:shd w:val="clear" w:color="auto" w:fill="FFFFFF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lastRenderedPageBreak/>
              <w:t>Persona de contacto</w:t>
            </w:r>
          </w:p>
          <w:p w14:paraId="56E93A17" w14:textId="7ECCC363" w:rsidR="00FB4E84" w:rsidRPr="0023723A" w:rsidRDefault="00FB4E84" w:rsidP="00FB4E84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  <w:r w:rsidRPr="0023723A">
              <w:rPr>
                <w:rFonts w:ascii="Verdana" w:hAnsi="Verdana" w:cs="Arial"/>
                <w:sz w:val="20"/>
                <w:lang w:val="es-ES"/>
              </w:rPr>
              <w:t>Nombre y cargo</w:t>
            </w:r>
          </w:p>
        </w:tc>
        <w:tc>
          <w:tcPr>
            <w:tcW w:w="2271" w:type="dxa"/>
            <w:shd w:val="clear" w:color="auto" w:fill="FFFFFF"/>
          </w:tcPr>
          <w:p w14:paraId="56E93A18" w14:textId="77777777" w:rsidR="007967A9" w:rsidRPr="0023723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sz w:val="20"/>
                <w:lang w:val="es-ES"/>
              </w:rPr>
            </w:pPr>
          </w:p>
        </w:tc>
        <w:tc>
          <w:tcPr>
            <w:tcW w:w="2268" w:type="dxa"/>
            <w:shd w:val="clear" w:color="auto" w:fill="FFFFFF"/>
          </w:tcPr>
          <w:p w14:paraId="5AA60931" w14:textId="77777777" w:rsidR="00FB4E84" w:rsidRPr="0023723A" w:rsidRDefault="00FB4E84" w:rsidP="00FB4E8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23723A">
              <w:rPr>
                <w:rFonts w:ascii="Verdana" w:hAnsi="Verdana" w:cs="Arial"/>
                <w:sz w:val="20"/>
                <w:lang w:val="fr-BE"/>
              </w:rPr>
              <w:t xml:space="preserve">Persona de </w:t>
            </w:r>
            <w:proofErr w:type="spellStart"/>
            <w:r w:rsidRPr="0023723A">
              <w:rPr>
                <w:rFonts w:ascii="Verdana" w:hAnsi="Verdana" w:cs="Arial"/>
                <w:sz w:val="20"/>
                <w:lang w:val="fr-BE"/>
              </w:rPr>
              <w:t>contacto</w:t>
            </w:r>
            <w:proofErr w:type="spellEnd"/>
          </w:p>
          <w:p w14:paraId="2EBB797D" w14:textId="77777777" w:rsidR="00FB4E84" w:rsidRPr="0023723A" w:rsidRDefault="00FB4E84" w:rsidP="00FB4E84">
            <w:pPr>
              <w:shd w:val="clear" w:color="auto" w:fill="FFFFFF"/>
              <w:spacing w:after="0"/>
              <w:ind w:right="-992"/>
              <w:jc w:val="left"/>
              <w:rPr>
                <w:rFonts w:ascii="Verdana" w:hAnsi="Verdana" w:cs="Arial"/>
                <w:sz w:val="20"/>
                <w:lang w:val="fr-BE"/>
              </w:rPr>
            </w:pPr>
            <w:r w:rsidRPr="0023723A">
              <w:rPr>
                <w:rFonts w:ascii="Verdana" w:hAnsi="Verdana" w:cs="Arial"/>
                <w:sz w:val="20"/>
                <w:lang w:val="fr-BE"/>
              </w:rPr>
              <w:t xml:space="preserve">Correo electrónico / </w:t>
            </w:r>
          </w:p>
          <w:p w14:paraId="56E93A19" w14:textId="69307E55" w:rsidR="00FB4E84" w:rsidRPr="0023723A" w:rsidRDefault="00FB4E84" w:rsidP="00FB4E84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sz w:val="20"/>
                <w:lang w:val="fr-BE"/>
              </w:rPr>
            </w:pPr>
            <w:proofErr w:type="spellStart"/>
            <w:r w:rsidRPr="0023723A">
              <w:rPr>
                <w:rFonts w:ascii="Verdana" w:hAnsi="Verdana" w:cs="Arial"/>
                <w:sz w:val="20"/>
                <w:lang w:val="fr-BE"/>
              </w:rPr>
              <w:t>teléfono</w:t>
            </w:r>
            <w:proofErr w:type="spellEnd"/>
          </w:p>
        </w:tc>
        <w:tc>
          <w:tcPr>
            <w:tcW w:w="2157" w:type="dxa"/>
            <w:shd w:val="clear" w:color="auto" w:fill="FFFFFF"/>
          </w:tcPr>
          <w:p w14:paraId="56E93A1A" w14:textId="77777777" w:rsidR="007967A9" w:rsidRPr="0023723A" w:rsidRDefault="007967A9" w:rsidP="00B223B0">
            <w:pPr>
              <w:shd w:val="clear" w:color="auto" w:fill="FFFFFF"/>
              <w:spacing w:after="120"/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2FFD8109" w14:textId="77777777" w:rsidR="00D2071E" w:rsidRPr="0023723A" w:rsidRDefault="00D2071E" w:rsidP="007967A9">
      <w:pPr>
        <w:pStyle w:val="Ttulo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fr-BE"/>
        </w:rPr>
      </w:pPr>
    </w:p>
    <w:p w14:paraId="749C7BE4" w14:textId="1801F889" w:rsidR="0043282E" w:rsidRDefault="00393DF2" w:rsidP="00D95B4B">
      <w:pPr>
        <w:pStyle w:val="Text4"/>
        <w:ind w:left="0"/>
        <w:rPr>
          <w:rFonts w:ascii="Verdana" w:hAnsi="Verdana"/>
          <w:sz w:val="20"/>
          <w:lang w:val="es-ES"/>
        </w:rPr>
      </w:pPr>
      <w:r w:rsidRPr="0023723A">
        <w:rPr>
          <w:rFonts w:ascii="Verdana" w:hAnsi="Verdana"/>
          <w:sz w:val="20"/>
          <w:lang w:val="es-ES"/>
        </w:rPr>
        <w:t>Las i</w:t>
      </w:r>
      <w:r w:rsidR="00FB4E84" w:rsidRPr="0023723A">
        <w:rPr>
          <w:rFonts w:ascii="Verdana" w:hAnsi="Verdana"/>
          <w:sz w:val="20"/>
          <w:lang w:val="es-ES"/>
        </w:rPr>
        <w:t xml:space="preserve">ndicaciones para cumplimentar el documento </w:t>
      </w:r>
      <w:r w:rsidR="00F721A1" w:rsidRPr="0023723A">
        <w:rPr>
          <w:rFonts w:ascii="Verdana" w:hAnsi="Verdana"/>
          <w:sz w:val="20"/>
          <w:lang w:val="es-ES"/>
        </w:rPr>
        <w:t>se encuentran en las notas finales.</w:t>
      </w:r>
    </w:p>
    <w:p w14:paraId="6A4C1D22" w14:textId="1EA852F3" w:rsidR="0043282E" w:rsidRDefault="0043282E">
      <w:pPr>
        <w:pStyle w:val="Text4"/>
        <w:ind w:left="0"/>
        <w:rPr>
          <w:rFonts w:ascii="Verdana" w:hAnsi="Verdana" w:cs="Calibri"/>
          <w:b/>
          <w:color w:val="002060"/>
          <w:sz w:val="28"/>
          <w:lang w:val="es-ES"/>
        </w:rPr>
      </w:pPr>
    </w:p>
    <w:p w14:paraId="079F3C18" w14:textId="3ECD6FF0" w:rsidR="00F721A1" w:rsidRPr="0023723A" w:rsidRDefault="007967A9" w:rsidP="0027071E">
      <w:pPr>
        <w:pStyle w:val="Text4"/>
        <w:ind w:left="0"/>
        <w:rPr>
          <w:rFonts w:ascii="Verdana" w:hAnsi="Verdana" w:cs="Calibri"/>
          <w:b/>
          <w:color w:val="002060"/>
          <w:sz w:val="28"/>
          <w:lang w:val="es-ES"/>
        </w:rPr>
      </w:pPr>
      <w:r w:rsidRPr="0023723A">
        <w:rPr>
          <w:rFonts w:ascii="Verdana" w:hAnsi="Verdana" w:cs="Calibri"/>
          <w:b/>
          <w:color w:val="002060"/>
          <w:sz w:val="28"/>
          <w:lang w:val="es-ES"/>
        </w:rPr>
        <w:t xml:space="preserve"> </w:t>
      </w:r>
      <w:r w:rsidR="00F721A1" w:rsidRPr="0023723A">
        <w:rPr>
          <w:rFonts w:ascii="Verdana" w:hAnsi="Verdana" w:cs="Calibri"/>
          <w:b/>
          <w:color w:val="002060"/>
          <w:sz w:val="28"/>
          <w:lang w:val="es-ES"/>
        </w:rPr>
        <w:t>Sección a cumplimentar ANTES DE LA MOVILIDAD</w:t>
      </w:r>
    </w:p>
    <w:p w14:paraId="29FD8767" w14:textId="77777777" w:rsidR="00490F95" w:rsidRPr="0023723A" w:rsidRDefault="00490F95" w:rsidP="00A75662">
      <w:pPr>
        <w:spacing w:after="120"/>
        <w:ind w:right="-992"/>
        <w:jc w:val="left"/>
        <w:rPr>
          <w:rFonts w:ascii="Verdana" w:hAnsi="Verdana" w:cs="Calibri"/>
          <w:b/>
          <w:color w:val="002060"/>
          <w:sz w:val="20"/>
          <w:lang w:val="es-ES"/>
        </w:rPr>
      </w:pPr>
    </w:p>
    <w:p w14:paraId="1192A004" w14:textId="3E19DC07" w:rsidR="00F721A1" w:rsidRPr="0023723A" w:rsidRDefault="007E2F6C" w:rsidP="00F721A1">
      <w:pPr>
        <w:pStyle w:val="Ttulo4"/>
        <w:keepNext w:val="0"/>
        <w:numPr>
          <w:ilvl w:val="0"/>
          <w:numId w:val="0"/>
        </w:numPr>
        <w:tabs>
          <w:tab w:val="left" w:pos="426"/>
        </w:tabs>
        <w:rPr>
          <w:rFonts w:ascii="Verdana" w:hAnsi="Verdana" w:cs="Calibri"/>
          <w:b/>
          <w:color w:val="002060"/>
          <w:sz w:val="20"/>
          <w:lang w:val="es-ES"/>
        </w:rPr>
      </w:pPr>
      <w:r w:rsidRPr="0023723A">
        <w:rPr>
          <w:rFonts w:ascii="Verdana" w:hAnsi="Verdana" w:cs="Calibri"/>
          <w:b/>
          <w:color w:val="002060"/>
          <w:sz w:val="20"/>
          <w:lang w:val="es-ES"/>
        </w:rPr>
        <w:t>I.</w:t>
      </w:r>
      <w:r w:rsidRPr="0023723A">
        <w:rPr>
          <w:rFonts w:ascii="Verdana" w:hAnsi="Verdana" w:cs="Calibri"/>
          <w:b/>
          <w:color w:val="002060"/>
          <w:sz w:val="20"/>
          <w:lang w:val="es-ES"/>
        </w:rPr>
        <w:tab/>
      </w:r>
      <w:r w:rsidR="00F721A1" w:rsidRPr="0023723A">
        <w:rPr>
          <w:rFonts w:ascii="Verdana" w:hAnsi="Verdana" w:cs="Calibri"/>
          <w:b/>
          <w:color w:val="002060"/>
          <w:sz w:val="20"/>
          <w:lang w:val="es-ES"/>
        </w:rPr>
        <w:t>PROGRAMA DE MOVILIDAD PROPUESTO</w:t>
      </w:r>
    </w:p>
    <w:p w14:paraId="7CB0F744" w14:textId="61C412EC" w:rsidR="00F721A1" w:rsidRPr="0023723A" w:rsidRDefault="00F721A1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s-ES"/>
        </w:rPr>
      </w:pPr>
      <w:r w:rsidRPr="0023723A">
        <w:rPr>
          <w:rFonts w:ascii="Verdana" w:hAnsi="Verdana" w:cs="Calibri"/>
          <w:lang w:val="es-ES"/>
        </w:rPr>
        <w:t>Sector educativo principal</w:t>
      </w:r>
      <w:r w:rsidR="00866484" w:rsidRPr="0023723A">
        <w:rPr>
          <w:rStyle w:val="Refdenotaalfinal"/>
          <w:rFonts w:ascii="Verdana" w:hAnsi="Verdana" w:cs="Calibri"/>
          <w:lang w:val="en-GB"/>
        </w:rPr>
        <w:endnoteReference w:id="6"/>
      </w:r>
      <w:r w:rsidRPr="0023723A">
        <w:rPr>
          <w:rFonts w:ascii="Verdana" w:hAnsi="Verdana" w:cs="Calibri"/>
          <w:lang w:val="es-ES"/>
        </w:rPr>
        <w:t>:</w:t>
      </w:r>
    </w:p>
    <w:p w14:paraId="781C7226" w14:textId="6DDA1A0B" w:rsidR="00F721A1" w:rsidRPr="0023723A" w:rsidRDefault="00255720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s-ES"/>
        </w:rPr>
      </w:pPr>
      <w:r>
        <w:rPr>
          <w:rFonts w:ascii="Verdana" w:hAnsi="Verdana" w:cs="Calibri"/>
          <w:lang w:val="es-ES"/>
        </w:rPr>
        <w:t>Nivel</w:t>
      </w:r>
      <w:r w:rsidR="00F721A1" w:rsidRPr="0023723A">
        <w:rPr>
          <w:rFonts w:ascii="Verdana" w:hAnsi="Verdana" w:cs="Calibri"/>
          <w:lang w:val="es-ES"/>
        </w:rPr>
        <w:t xml:space="preserve"> </w:t>
      </w:r>
      <w:r>
        <w:rPr>
          <w:rFonts w:ascii="Verdana" w:hAnsi="Verdana" w:cs="Calibri"/>
          <w:lang w:val="es-ES"/>
        </w:rPr>
        <w:t>(</w:t>
      </w:r>
      <w:r w:rsidR="00F721A1" w:rsidRPr="0023723A">
        <w:rPr>
          <w:rFonts w:ascii="Verdana" w:hAnsi="Verdana" w:cs="Calibri"/>
          <w:lang w:val="es-ES"/>
        </w:rPr>
        <w:t xml:space="preserve">seleccionar el principal): </w:t>
      </w:r>
      <w:r w:rsidR="00F970C7" w:rsidRPr="0023723A">
        <w:rPr>
          <w:rFonts w:ascii="Verdana" w:hAnsi="Verdana" w:cs="Calibri"/>
          <w:lang w:val="es-ES"/>
        </w:rPr>
        <w:t xml:space="preserve">Ciclo corto (Ciclos formativos de grado superior, nivel 5 del MEC) </w:t>
      </w:r>
      <w:sdt>
        <w:sdtPr>
          <w:rPr>
            <w:rFonts w:ascii="Verdana" w:hAnsi="Verdana"/>
            <w:lang w:val="es-ES"/>
          </w:rPr>
          <w:id w:val="-681188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70C7" w:rsidRPr="0023723A">
            <w:rPr>
              <w:rFonts w:ascii="MS Gothic" w:eastAsia="MS Gothic" w:hAnsi="MS Gothic" w:cs="MS Gothic" w:hint="eastAsia"/>
              <w:lang w:val="es-ES"/>
            </w:rPr>
            <w:t>☐</w:t>
          </w:r>
        </w:sdtContent>
      </w:sdt>
      <w:r w:rsidR="00F970C7" w:rsidRPr="0023723A">
        <w:rPr>
          <w:rFonts w:ascii="Verdana" w:hAnsi="Verdana" w:cs="Calibri"/>
          <w:lang w:val="es-ES"/>
        </w:rPr>
        <w:t>; grado o titulación equivalente de primer ciclo</w:t>
      </w:r>
      <w:r w:rsidR="00F970C7" w:rsidRPr="0023723A">
        <w:rPr>
          <w:rFonts w:ascii="Verdana" w:hAnsi="Verdana"/>
          <w:lang w:val="es-ES"/>
        </w:rPr>
        <w:t xml:space="preserve"> (nivel 6 del MEC)</w:t>
      </w:r>
      <w:r w:rsidR="00F970C7" w:rsidRPr="0023723A">
        <w:rPr>
          <w:rFonts w:ascii="Verdana" w:hAnsi="Verdana" w:cs="Calibri"/>
          <w:lang w:val="es-ES"/>
        </w:rPr>
        <w:t xml:space="preserve"> </w:t>
      </w:r>
      <w:sdt>
        <w:sdtPr>
          <w:rPr>
            <w:rFonts w:ascii="Verdana" w:hAnsi="Verdana" w:cs="Calibri"/>
            <w:lang w:val="es-ES"/>
          </w:rPr>
          <w:id w:val="-5623285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70C7" w:rsidRPr="0023723A">
            <w:rPr>
              <w:rFonts w:ascii="MS Gothic" w:eastAsia="MS Gothic" w:hAnsi="MS Gothic" w:cs="MS Gothic" w:hint="eastAsia"/>
              <w:lang w:val="es-ES"/>
            </w:rPr>
            <w:t>☐</w:t>
          </w:r>
        </w:sdtContent>
      </w:sdt>
      <w:r w:rsidR="00F970C7" w:rsidRPr="0023723A">
        <w:rPr>
          <w:rFonts w:ascii="Verdana" w:hAnsi="Verdana" w:cs="Calibri"/>
          <w:lang w:val="es-ES"/>
        </w:rPr>
        <w:t>; máster o titulación equivalente de segundo ciclo</w:t>
      </w:r>
      <w:r w:rsidR="00F970C7" w:rsidRPr="0023723A">
        <w:rPr>
          <w:rFonts w:ascii="Verdana" w:hAnsi="Verdana"/>
          <w:lang w:val="es-ES"/>
        </w:rPr>
        <w:t xml:space="preserve"> (nivel 7 del MEC)</w:t>
      </w:r>
      <w:r w:rsidR="00F970C7" w:rsidRPr="0023723A">
        <w:rPr>
          <w:rFonts w:ascii="Verdana" w:hAnsi="Verdana" w:cs="Calibri"/>
          <w:lang w:val="es-ES"/>
        </w:rPr>
        <w:t xml:space="preserve"> </w:t>
      </w:r>
      <w:sdt>
        <w:sdtPr>
          <w:rPr>
            <w:rFonts w:ascii="Verdana" w:hAnsi="Verdana" w:cs="Calibri"/>
            <w:lang w:val="es-ES"/>
          </w:rPr>
          <w:id w:val="18505189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70C7" w:rsidRPr="0023723A">
            <w:rPr>
              <w:rFonts w:ascii="MS Gothic" w:eastAsia="MS Gothic" w:hAnsi="MS Gothic" w:cs="MS Gothic" w:hint="eastAsia"/>
              <w:lang w:val="es-ES"/>
            </w:rPr>
            <w:t>☐</w:t>
          </w:r>
        </w:sdtContent>
      </w:sdt>
      <w:r w:rsidR="00F970C7" w:rsidRPr="0023723A">
        <w:rPr>
          <w:rFonts w:ascii="Verdana" w:hAnsi="Verdana" w:cs="Calibri"/>
          <w:lang w:val="es-ES"/>
        </w:rPr>
        <w:t xml:space="preserve">; doctorado o titulación equivalente de </w:t>
      </w:r>
      <w:r w:rsidR="00B82C08" w:rsidRPr="0023723A">
        <w:rPr>
          <w:rFonts w:ascii="Verdana" w:hAnsi="Verdana" w:cs="Calibri"/>
          <w:lang w:val="es-ES"/>
        </w:rPr>
        <w:t xml:space="preserve">tercer </w:t>
      </w:r>
      <w:r w:rsidR="009F3224">
        <w:rPr>
          <w:rFonts w:ascii="Verdana" w:hAnsi="Verdana" w:cs="Calibri"/>
          <w:lang w:val="es-ES"/>
        </w:rPr>
        <w:t>ciclo</w:t>
      </w:r>
      <w:r w:rsidR="009F3224" w:rsidRPr="0023723A">
        <w:rPr>
          <w:rFonts w:ascii="Verdana" w:hAnsi="Verdana"/>
          <w:lang w:val="es-ES"/>
        </w:rPr>
        <w:t xml:space="preserve"> </w:t>
      </w:r>
      <w:r w:rsidR="00F970C7" w:rsidRPr="0023723A">
        <w:rPr>
          <w:rFonts w:ascii="Verdana" w:hAnsi="Verdana"/>
          <w:lang w:val="es-ES"/>
        </w:rPr>
        <w:t>(</w:t>
      </w:r>
      <w:r w:rsidR="00B82C08" w:rsidRPr="0023723A">
        <w:rPr>
          <w:rFonts w:ascii="Verdana" w:hAnsi="Verdana"/>
          <w:lang w:val="es-ES"/>
        </w:rPr>
        <w:t>nivel</w:t>
      </w:r>
      <w:r w:rsidR="00F970C7" w:rsidRPr="0023723A">
        <w:rPr>
          <w:rFonts w:ascii="Verdana" w:hAnsi="Verdana"/>
          <w:lang w:val="es-ES"/>
        </w:rPr>
        <w:t xml:space="preserve"> 8</w:t>
      </w:r>
      <w:r w:rsidR="00B82C08" w:rsidRPr="0023723A">
        <w:rPr>
          <w:rFonts w:ascii="Verdana" w:hAnsi="Verdana"/>
          <w:lang w:val="es-ES"/>
        </w:rPr>
        <w:t xml:space="preserve"> del MEC</w:t>
      </w:r>
      <w:r w:rsidR="00F970C7" w:rsidRPr="0023723A">
        <w:rPr>
          <w:rFonts w:ascii="Verdana" w:hAnsi="Verdana"/>
          <w:lang w:val="es-ES"/>
        </w:rPr>
        <w:t>)</w:t>
      </w:r>
      <w:r w:rsidR="00F970C7" w:rsidRPr="0023723A">
        <w:rPr>
          <w:rFonts w:ascii="Verdana" w:hAnsi="Verdana" w:cs="Calibri"/>
          <w:lang w:val="es-ES"/>
        </w:rPr>
        <w:t xml:space="preserve"> </w:t>
      </w:r>
      <w:sdt>
        <w:sdtPr>
          <w:rPr>
            <w:rFonts w:ascii="Verdana" w:hAnsi="Verdana" w:cs="Calibri"/>
            <w:lang w:val="es-ES"/>
          </w:rPr>
          <w:id w:val="-10806686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970C7" w:rsidRPr="0023723A">
            <w:rPr>
              <w:rFonts w:ascii="MS Gothic" w:eastAsia="MS Gothic" w:hAnsi="MS Gothic" w:cs="MS Gothic" w:hint="eastAsia"/>
              <w:lang w:val="es-ES"/>
            </w:rPr>
            <w:t>☐</w:t>
          </w:r>
        </w:sdtContent>
      </w:sdt>
    </w:p>
    <w:p w14:paraId="015DC895" w14:textId="02FE374E" w:rsidR="00B82C08" w:rsidRPr="0023723A" w:rsidRDefault="00B82C08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s-ES"/>
        </w:rPr>
      </w:pPr>
      <w:r w:rsidRPr="0023723A">
        <w:rPr>
          <w:rFonts w:ascii="Verdana" w:hAnsi="Verdana" w:cs="Calibri"/>
          <w:lang w:val="es-ES"/>
        </w:rPr>
        <w:t>Número de estudiantes en la institución de acogida que se beneficiarán del programa de enseñanza:</w:t>
      </w:r>
    </w:p>
    <w:p w14:paraId="6D9C658E" w14:textId="7228A83F" w:rsidR="00B82C08" w:rsidRPr="0023723A" w:rsidRDefault="00B82C08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s-ES"/>
        </w:rPr>
      </w:pPr>
      <w:r w:rsidRPr="0023723A">
        <w:rPr>
          <w:rFonts w:ascii="Verdana" w:hAnsi="Verdana" w:cs="Calibri"/>
          <w:lang w:val="es-ES"/>
        </w:rPr>
        <w:t xml:space="preserve">Número de horas </w:t>
      </w:r>
      <w:r w:rsidR="00E74826" w:rsidRPr="0023723A">
        <w:rPr>
          <w:rFonts w:ascii="Verdana" w:hAnsi="Verdana" w:cs="Calibri"/>
          <w:lang w:val="es-ES"/>
        </w:rPr>
        <w:t>de docencia</w:t>
      </w:r>
      <w:r w:rsidRPr="0023723A">
        <w:rPr>
          <w:rFonts w:ascii="Verdana" w:hAnsi="Verdana" w:cs="Calibri"/>
          <w:lang w:val="es-ES"/>
        </w:rPr>
        <w:t>:</w:t>
      </w:r>
    </w:p>
    <w:p w14:paraId="534BDF31" w14:textId="189D3FD2" w:rsidR="00B82C08" w:rsidRDefault="009F3224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s-ES"/>
        </w:rPr>
      </w:pPr>
      <w:r>
        <w:rPr>
          <w:rFonts w:ascii="Verdana" w:hAnsi="Verdana" w:cs="Calibri"/>
          <w:lang w:val="es-ES"/>
        </w:rPr>
        <w:t>Lengua</w:t>
      </w:r>
      <w:r w:rsidRPr="0023723A">
        <w:rPr>
          <w:rFonts w:ascii="Verdana" w:hAnsi="Verdana" w:cs="Calibri"/>
          <w:lang w:val="es-ES"/>
        </w:rPr>
        <w:t xml:space="preserve"> </w:t>
      </w:r>
      <w:r w:rsidR="00B82C08" w:rsidRPr="0023723A">
        <w:rPr>
          <w:rFonts w:ascii="Verdana" w:hAnsi="Verdana" w:cs="Calibri"/>
          <w:lang w:val="es-ES"/>
        </w:rPr>
        <w:t>de instrucción:</w:t>
      </w:r>
    </w:p>
    <w:p w14:paraId="72757BBB" w14:textId="08B5CF27" w:rsidR="006743DA" w:rsidRPr="0023723A" w:rsidRDefault="006743DA" w:rsidP="005A1D32">
      <w:pPr>
        <w:pStyle w:val="Textocomentario"/>
        <w:tabs>
          <w:tab w:val="left" w:pos="2552"/>
          <w:tab w:val="left" w:pos="3686"/>
          <w:tab w:val="left" w:pos="5954"/>
        </w:tabs>
        <w:rPr>
          <w:rFonts w:ascii="Verdana" w:hAnsi="Verdana" w:cs="Calibri"/>
          <w:lang w:val="es-ES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23723A" w14:paraId="56E93A2E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3285E4F" w14:textId="1F17F9B6" w:rsidR="00B82C08" w:rsidRPr="0023723A" w:rsidRDefault="00B82C08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>Objetivos generales de la movilidad</w:t>
            </w:r>
          </w:p>
          <w:p w14:paraId="33661749" w14:textId="77777777" w:rsidR="00153B61" w:rsidRPr="0023723A" w:rsidRDefault="00153B61" w:rsidP="00E152D3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</w:p>
          <w:p w14:paraId="56E93A2D" w14:textId="77777777" w:rsidR="00377526" w:rsidRPr="0023723A" w:rsidRDefault="00377526" w:rsidP="00F71F07">
            <w:pPr>
              <w:spacing w:after="120"/>
              <w:rPr>
                <w:rFonts w:ascii="Verdana" w:hAnsi="Verdana" w:cs="Calibri"/>
                <w:sz w:val="20"/>
                <w:lang w:val="es-ES"/>
              </w:rPr>
            </w:pPr>
          </w:p>
        </w:tc>
      </w:tr>
    </w:tbl>
    <w:p w14:paraId="56E93A2F" w14:textId="77777777" w:rsidR="00377526" w:rsidRPr="0023723A" w:rsidRDefault="00377526" w:rsidP="00A128FE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s-ES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23723A" w14:paraId="56E93A35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75D388E4" w14:textId="52866D08" w:rsidR="00B82C08" w:rsidRPr="0023723A" w:rsidRDefault="00B82C08" w:rsidP="00FF62A2">
            <w:pPr>
              <w:spacing w:after="120"/>
              <w:rPr>
                <w:rFonts w:ascii="Verdana" w:hAnsi="Verdana" w:cs="Calibri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 xml:space="preserve">Valor añadido de la </w:t>
            </w:r>
            <w:r w:rsidR="00145EB7" w:rsidRPr="0023723A">
              <w:rPr>
                <w:rFonts w:ascii="Verdana" w:hAnsi="Verdana" w:cs="Calibri"/>
                <w:b/>
                <w:sz w:val="20"/>
                <w:lang w:val="es-ES"/>
              </w:rPr>
              <w:t>m</w:t>
            </w: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>ovilidad (en el context</w:t>
            </w:r>
            <w:r w:rsidR="00145EB7" w:rsidRPr="0023723A">
              <w:rPr>
                <w:rFonts w:ascii="Verdana" w:hAnsi="Verdana" w:cs="Calibri"/>
                <w:b/>
                <w:sz w:val="20"/>
                <w:lang w:val="es-ES"/>
              </w:rPr>
              <w:t>o</w:t>
            </w: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 xml:space="preserve"> de la</w:t>
            </w:r>
            <w:r w:rsidR="00145EB7" w:rsidRPr="0023723A">
              <w:rPr>
                <w:rFonts w:ascii="Verdana" w:hAnsi="Verdana" w:cs="Calibri"/>
                <w:b/>
                <w:sz w:val="20"/>
                <w:lang w:val="es-ES"/>
              </w:rPr>
              <w:t>s</w:t>
            </w: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 xml:space="preserve"> estrategia</w:t>
            </w:r>
            <w:r w:rsidR="00145EB7" w:rsidRPr="0023723A">
              <w:rPr>
                <w:rFonts w:ascii="Verdana" w:hAnsi="Verdana" w:cs="Calibri"/>
                <w:b/>
                <w:sz w:val="20"/>
                <w:lang w:val="es-ES"/>
              </w:rPr>
              <w:t>s</w:t>
            </w: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 xml:space="preserve"> de modernización e internacionalización de las instituciones implicadas):</w:t>
            </w:r>
          </w:p>
          <w:p w14:paraId="74B177CB" w14:textId="77777777" w:rsidR="00153B61" w:rsidRPr="0023723A" w:rsidRDefault="00153B61" w:rsidP="00FF62A2">
            <w:pPr>
              <w:spacing w:after="120"/>
              <w:rPr>
                <w:rFonts w:ascii="Verdana" w:hAnsi="Verdana" w:cs="Calibri"/>
                <w:sz w:val="20"/>
                <w:lang w:val="es-ES"/>
              </w:rPr>
            </w:pPr>
          </w:p>
          <w:p w14:paraId="4AA016B3" w14:textId="77777777" w:rsidR="00153B61" w:rsidRPr="0023723A" w:rsidRDefault="00153B61" w:rsidP="00FF62A2">
            <w:pPr>
              <w:spacing w:after="120"/>
              <w:rPr>
                <w:rFonts w:ascii="Verdana" w:hAnsi="Verdana" w:cs="Calibri"/>
                <w:sz w:val="20"/>
                <w:lang w:val="es-ES"/>
              </w:rPr>
            </w:pPr>
          </w:p>
          <w:p w14:paraId="267134A1" w14:textId="77777777" w:rsidR="00153B61" w:rsidRPr="0023723A" w:rsidRDefault="00153B61" w:rsidP="00FF62A2">
            <w:pPr>
              <w:spacing w:after="120"/>
              <w:rPr>
                <w:rFonts w:ascii="Verdana" w:hAnsi="Verdana" w:cs="Calibri"/>
                <w:sz w:val="20"/>
                <w:lang w:val="es-ES"/>
              </w:rPr>
            </w:pPr>
          </w:p>
          <w:p w14:paraId="56E93A34" w14:textId="77777777" w:rsidR="00377526" w:rsidRPr="0023723A" w:rsidRDefault="00377526" w:rsidP="00B223B0">
            <w:pPr>
              <w:spacing w:after="120"/>
              <w:ind w:left="-6" w:firstLine="6"/>
              <w:rPr>
                <w:rFonts w:ascii="Verdana" w:hAnsi="Verdana" w:cs="Calibri"/>
                <w:sz w:val="20"/>
                <w:lang w:val="es-ES"/>
              </w:rPr>
            </w:pPr>
          </w:p>
        </w:tc>
      </w:tr>
    </w:tbl>
    <w:p w14:paraId="56E93A36" w14:textId="77777777" w:rsidR="00377526" w:rsidRPr="0023723A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s-ES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23723A" w14:paraId="56E93A3B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C59DE23" w14:textId="31A0E26D" w:rsidR="00B82C08" w:rsidRPr="00843A32" w:rsidRDefault="00B82C08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  <w:r w:rsidRPr="00843A32">
              <w:rPr>
                <w:rFonts w:ascii="Verdana" w:hAnsi="Verdana" w:cs="Calibri"/>
                <w:b/>
                <w:sz w:val="20"/>
                <w:lang w:val="es-ES"/>
              </w:rPr>
              <w:t>Contenido del programa docente</w:t>
            </w:r>
            <w:r w:rsidR="006743DA" w:rsidRPr="00843A32">
              <w:rPr>
                <w:rFonts w:ascii="Verdana" w:hAnsi="Verdana" w:cs="Calibri"/>
                <w:b/>
                <w:sz w:val="20"/>
                <w:lang w:val="es-ES"/>
              </w:rPr>
              <w:t xml:space="preserve"> </w:t>
            </w:r>
            <w:r w:rsidR="00BE0DB3">
              <w:rPr>
                <w:rFonts w:ascii="Verdana" w:hAnsi="Verdana" w:cs="Calibri"/>
                <w:b/>
                <w:sz w:val="20"/>
                <w:lang w:val="es-ES"/>
              </w:rPr>
              <w:t>(incluyendo el componente virt</w:t>
            </w:r>
            <w:r w:rsidR="009B4047">
              <w:rPr>
                <w:rFonts w:ascii="Verdana" w:hAnsi="Verdana" w:cs="Calibri"/>
                <w:b/>
                <w:sz w:val="20"/>
                <w:lang w:val="es-ES"/>
              </w:rPr>
              <w:t>u</w:t>
            </w:r>
            <w:r w:rsidR="00BE0DB3">
              <w:rPr>
                <w:rFonts w:ascii="Verdana" w:hAnsi="Verdana" w:cs="Calibri"/>
                <w:b/>
                <w:sz w:val="20"/>
                <w:lang w:val="es-ES"/>
              </w:rPr>
              <w:t>al</w:t>
            </w:r>
            <w:r w:rsidR="006743DA" w:rsidRPr="00843A32">
              <w:rPr>
                <w:rFonts w:ascii="Verdana" w:hAnsi="Verdana" w:cs="Calibri"/>
                <w:b/>
                <w:sz w:val="20"/>
                <w:lang w:val="es-ES"/>
              </w:rPr>
              <w:t>, si procede</w:t>
            </w:r>
            <w:r w:rsidR="00BE0DB3">
              <w:rPr>
                <w:rFonts w:ascii="Verdana" w:hAnsi="Verdana" w:cs="Calibri"/>
                <w:b/>
                <w:sz w:val="20"/>
                <w:lang w:val="es-ES"/>
              </w:rPr>
              <w:t>)</w:t>
            </w:r>
            <w:r w:rsidRPr="00843A32">
              <w:rPr>
                <w:rFonts w:ascii="Verdana" w:hAnsi="Verdana" w:cs="Calibri"/>
                <w:b/>
                <w:sz w:val="20"/>
                <w:lang w:val="es-ES"/>
              </w:rPr>
              <w:t>:</w:t>
            </w:r>
          </w:p>
          <w:p w14:paraId="150D1A4D" w14:textId="5703F42C" w:rsidR="00153B61" w:rsidRPr="00843A32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</w:p>
          <w:p w14:paraId="4C6BA7C3" w14:textId="77777777" w:rsidR="00153B61" w:rsidRPr="00843A32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</w:p>
          <w:p w14:paraId="5537C16A" w14:textId="77777777" w:rsidR="00153B61" w:rsidRPr="00843A32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</w:p>
          <w:p w14:paraId="2B78BD76" w14:textId="77777777" w:rsidR="00153B61" w:rsidRPr="00843A32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</w:p>
          <w:p w14:paraId="56E93A3A" w14:textId="77777777" w:rsidR="00377526" w:rsidRPr="00843A32" w:rsidRDefault="00377526" w:rsidP="00F71F07">
            <w:pPr>
              <w:spacing w:after="120"/>
              <w:rPr>
                <w:rFonts w:ascii="Verdana" w:hAnsi="Verdana" w:cs="Calibri"/>
                <w:sz w:val="20"/>
                <w:lang w:val="es-ES"/>
              </w:rPr>
            </w:pPr>
          </w:p>
        </w:tc>
      </w:tr>
    </w:tbl>
    <w:p w14:paraId="56E93A3C" w14:textId="77777777" w:rsidR="00377526" w:rsidRPr="00843A32" w:rsidRDefault="00377526" w:rsidP="00C46FA7">
      <w:pPr>
        <w:keepNext/>
        <w:keepLines/>
        <w:tabs>
          <w:tab w:val="left" w:pos="426"/>
        </w:tabs>
        <w:spacing w:after="0"/>
        <w:rPr>
          <w:rFonts w:ascii="Verdana" w:hAnsi="Verdana" w:cs="Calibri"/>
          <w:b/>
          <w:color w:val="002060"/>
          <w:sz w:val="20"/>
          <w:lang w:val="es-ES"/>
        </w:rPr>
      </w:pP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23723A" w14:paraId="56E93A40" w14:textId="77777777" w:rsidTr="00107B17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A11A7D9" w14:textId="74A5083F" w:rsidR="00145EB7" w:rsidRPr="0023723A" w:rsidRDefault="00145EB7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>Resultados e impacto previstos (por ejemplo, en el desarrollo profesional del docente y en las competencias de los estudiantes de ambas instituciones):</w:t>
            </w:r>
          </w:p>
          <w:p w14:paraId="4978B046" w14:textId="77777777" w:rsidR="00B82C08" w:rsidRPr="0023723A" w:rsidRDefault="00B82C08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</w:p>
          <w:p w14:paraId="4C3E9942" w14:textId="77777777" w:rsidR="00153B61" w:rsidRPr="0023723A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</w:p>
          <w:p w14:paraId="5509129B" w14:textId="77777777" w:rsidR="00153B61" w:rsidRPr="0023723A" w:rsidRDefault="00153B61" w:rsidP="00FF62A2">
            <w:pPr>
              <w:spacing w:after="120"/>
              <w:ind w:left="-6" w:firstLine="6"/>
              <w:rPr>
                <w:rFonts w:ascii="Verdana" w:hAnsi="Verdana" w:cs="Calibri"/>
                <w:b/>
                <w:sz w:val="20"/>
                <w:lang w:val="es-ES"/>
              </w:rPr>
            </w:pPr>
          </w:p>
          <w:p w14:paraId="56E93A3F" w14:textId="77777777" w:rsidR="00377526" w:rsidRPr="0023723A" w:rsidRDefault="00377526" w:rsidP="00FF62A2">
            <w:pPr>
              <w:spacing w:after="120"/>
              <w:rPr>
                <w:rFonts w:ascii="Verdana" w:hAnsi="Verdana" w:cs="Calibri"/>
                <w:sz w:val="20"/>
                <w:lang w:val="es-ES"/>
              </w:rPr>
            </w:pPr>
          </w:p>
        </w:tc>
      </w:tr>
    </w:tbl>
    <w:p w14:paraId="7A3A4F58" w14:textId="7B88F97B" w:rsidR="00145EB7" w:rsidRPr="0023723A" w:rsidRDefault="00363AEC" w:rsidP="00B223B0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s-ES"/>
        </w:rPr>
      </w:pPr>
      <w:r w:rsidRPr="0023723A">
        <w:rPr>
          <w:rFonts w:ascii="Verdana" w:hAnsi="Verdana" w:cs="Calibri"/>
          <w:b/>
          <w:color w:val="002060"/>
          <w:sz w:val="20"/>
          <w:lang w:val="es-ES"/>
        </w:rPr>
        <w:br/>
      </w:r>
      <w:r w:rsidR="00377526" w:rsidRPr="0023723A">
        <w:rPr>
          <w:rFonts w:ascii="Verdana" w:hAnsi="Verdana" w:cs="Calibri"/>
          <w:b/>
          <w:color w:val="002060"/>
          <w:sz w:val="20"/>
          <w:lang w:val="es-ES"/>
        </w:rPr>
        <w:t xml:space="preserve">II. </w:t>
      </w:r>
      <w:r w:rsidR="00145EB7" w:rsidRPr="0023723A">
        <w:rPr>
          <w:rFonts w:ascii="Verdana" w:hAnsi="Verdana" w:cs="Calibri"/>
          <w:b/>
          <w:color w:val="002060"/>
          <w:sz w:val="20"/>
          <w:lang w:val="es-ES"/>
        </w:rPr>
        <w:t>COMPROMISO DE LAS TRES PARTES</w:t>
      </w:r>
    </w:p>
    <w:p w14:paraId="4CD49517" w14:textId="40F22B7B" w:rsidR="00145EB7" w:rsidRPr="0023723A" w:rsidRDefault="00145EB7" w:rsidP="00153B61">
      <w:pPr>
        <w:spacing w:after="120"/>
        <w:rPr>
          <w:rFonts w:ascii="Verdana" w:hAnsi="Verdana" w:cs="Calibri"/>
          <w:sz w:val="16"/>
          <w:szCs w:val="16"/>
          <w:lang w:val="es-ES"/>
        </w:rPr>
      </w:pPr>
      <w:r w:rsidRPr="0023723A">
        <w:rPr>
          <w:rFonts w:ascii="Verdana" w:hAnsi="Verdana" w:cs="Calibri"/>
          <w:sz w:val="16"/>
          <w:szCs w:val="16"/>
          <w:lang w:val="es-ES"/>
        </w:rPr>
        <w:t>Mediante la firma</w:t>
      </w:r>
      <w:r w:rsidR="00866484" w:rsidRPr="0023723A">
        <w:rPr>
          <w:rStyle w:val="Refdenotaalfinal"/>
          <w:rFonts w:ascii="Verdana" w:hAnsi="Verdana" w:cs="Calibri"/>
          <w:sz w:val="16"/>
          <w:szCs w:val="16"/>
          <w:lang w:val="en-GB"/>
        </w:rPr>
        <w:endnoteReference w:id="7"/>
      </w:r>
      <w:r w:rsidRPr="0023723A">
        <w:rPr>
          <w:rFonts w:ascii="Verdana" w:hAnsi="Verdana" w:cs="Calibri"/>
          <w:sz w:val="16"/>
          <w:szCs w:val="16"/>
          <w:lang w:val="es-ES"/>
        </w:rPr>
        <w:t xml:space="preserve"> del presente documento, el miembro del personal docente, la institución/empresa de envío y la institución de acogida confirman que aprueban el acuerdo de movilidad propuesto.</w:t>
      </w:r>
    </w:p>
    <w:p w14:paraId="186A60B4" w14:textId="2928406C" w:rsidR="00145EB7" w:rsidRPr="0023723A" w:rsidRDefault="00145EB7" w:rsidP="00153B61">
      <w:pPr>
        <w:spacing w:after="120"/>
        <w:rPr>
          <w:rFonts w:ascii="Verdana" w:hAnsi="Verdana" w:cs="Calibri"/>
          <w:sz w:val="16"/>
          <w:szCs w:val="16"/>
          <w:lang w:val="is-IS"/>
        </w:rPr>
      </w:pPr>
      <w:r w:rsidRPr="0023723A">
        <w:rPr>
          <w:rFonts w:ascii="Verdana" w:hAnsi="Verdana" w:cs="Calibri"/>
          <w:sz w:val="16"/>
          <w:szCs w:val="16"/>
          <w:lang w:val="is-IS"/>
        </w:rPr>
        <w:t xml:space="preserve">La institución de envío </w:t>
      </w:r>
      <w:r w:rsidR="00D83ECF" w:rsidRPr="0023723A">
        <w:rPr>
          <w:rFonts w:ascii="Verdana" w:hAnsi="Verdana" w:cs="Calibri"/>
          <w:sz w:val="16"/>
          <w:szCs w:val="16"/>
          <w:lang w:val="is-IS"/>
        </w:rPr>
        <w:t xml:space="preserve">aprueba </w:t>
      </w:r>
      <w:r w:rsidRPr="0023723A">
        <w:rPr>
          <w:rFonts w:ascii="Verdana" w:hAnsi="Verdana" w:cs="Calibri"/>
          <w:sz w:val="16"/>
          <w:szCs w:val="16"/>
          <w:lang w:val="is-IS"/>
        </w:rPr>
        <w:t xml:space="preserve">esta movilidad de personal como parte de su estrategia de modernización e internacionalización y </w:t>
      </w:r>
      <w:r w:rsidR="00D83ECF" w:rsidRPr="0023723A">
        <w:rPr>
          <w:rFonts w:ascii="Verdana" w:hAnsi="Verdana" w:cs="Calibri"/>
          <w:sz w:val="16"/>
          <w:szCs w:val="16"/>
          <w:lang w:val="is-IS"/>
        </w:rPr>
        <w:t xml:space="preserve">la </w:t>
      </w:r>
      <w:r w:rsidRPr="0023723A">
        <w:rPr>
          <w:rFonts w:ascii="Verdana" w:hAnsi="Verdana" w:cs="Calibri"/>
          <w:sz w:val="16"/>
          <w:szCs w:val="16"/>
          <w:lang w:val="is-IS"/>
        </w:rPr>
        <w:t xml:space="preserve">reconocerá como un componente </w:t>
      </w:r>
      <w:r w:rsidR="00D83ECF" w:rsidRPr="0023723A">
        <w:rPr>
          <w:rFonts w:ascii="Verdana" w:hAnsi="Verdana" w:cs="Calibri"/>
          <w:sz w:val="16"/>
          <w:szCs w:val="16"/>
          <w:lang w:val="is-IS"/>
        </w:rPr>
        <w:t>a tener en cuenta en cualquier valoración o evaluación del profesor.</w:t>
      </w:r>
    </w:p>
    <w:p w14:paraId="795A25BF" w14:textId="1935F7E5" w:rsidR="00D83ECF" w:rsidRPr="00230528" w:rsidRDefault="00D83ECF" w:rsidP="00153B61">
      <w:pPr>
        <w:autoSpaceDE w:val="0"/>
        <w:autoSpaceDN w:val="0"/>
        <w:adjustRightInd w:val="0"/>
        <w:spacing w:after="120"/>
        <w:rPr>
          <w:rFonts w:ascii="Verdana" w:hAnsi="Verdana"/>
          <w:color w:val="0000FF"/>
          <w:sz w:val="16"/>
          <w:szCs w:val="16"/>
          <w:lang w:val="es-ES"/>
        </w:rPr>
      </w:pPr>
      <w:r w:rsidRPr="0023723A">
        <w:rPr>
          <w:rFonts w:ascii="Verdana" w:hAnsi="Verdana" w:cs="Verdana"/>
          <w:sz w:val="16"/>
          <w:szCs w:val="16"/>
          <w:lang w:val="es-ES" w:eastAsia="fr-FR"/>
        </w:rPr>
        <w:t>El profesor compartirá su experiencia, en particular</w:t>
      </w:r>
      <w:r w:rsidR="00FD1D42" w:rsidRPr="0023723A">
        <w:rPr>
          <w:rFonts w:ascii="Verdana" w:hAnsi="Verdana" w:cs="Verdana"/>
          <w:sz w:val="16"/>
          <w:szCs w:val="16"/>
          <w:lang w:val="es-ES" w:eastAsia="fr-FR"/>
        </w:rPr>
        <w:t>,</w:t>
      </w:r>
      <w:r w:rsidRPr="0023723A">
        <w:rPr>
          <w:rFonts w:ascii="Verdana" w:hAnsi="Verdana" w:cs="Verdana"/>
          <w:sz w:val="16"/>
          <w:szCs w:val="16"/>
          <w:lang w:val="es-ES" w:eastAsia="fr-FR"/>
        </w:rPr>
        <w:t xml:space="preserve"> el impacto que tenga en su carrera profesional y en la institución de educación superior de envío, como una fuente de inspiración para otros. </w:t>
      </w:r>
      <w:r w:rsidR="00153B61" w:rsidRPr="00230528">
        <w:rPr>
          <w:rFonts w:ascii="Verdana" w:hAnsi="Verdana"/>
          <w:color w:val="0000FF"/>
          <w:sz w:val="16"/>
          <w:szCs w:val="16"/>
          <w:lang w:val="es-ES"/>
        </w:rPr>
        <w:t xml:space="preserve"> </w:t>
      </w:r>
    </w:p>
    <w:p w14:paraId="2700461C" w14:textId="616F0EED" w:rsidR="00D83ECF" w:rsidRPr="0023723A" w:rsidRDefault="00D83ECF" w:rsidP="00153B61">
      <w:pPr>
        <w:autoSpaceDE w:val="0"/>
        <w:autoSpaceDN w:val="0"/>
        <w:adjustRightInd w:val="0"/>
        <w:spacing w:after="120"/>
        <w:rPr>
          <w:rFonts w:ascii="Verdana" w:hAnsi="Verdana" w:cs="Calibri"/>
          <w:color w:val="000000" w:themeColor="text1"/>
          <w:sz w:val="16"/>
          <w:szCs w:val="16"/>
          <w:lang w:val="es-ES"/>
        </w:rPr>
      </w:pPr>
      <w:r w:rsidRPr="0023723A">
        <w:rPr>
          <w:rFonts w:ascii="Verdana" w:hAnsi="Verdana"/>
          <w:color w:val="000000" w:themeColor="text1"/>
          <w:sz w:val="16"/>
          <w:szCs w:val="16"/>
          <w:lang w:val="es-ES"/>
        </w:rPr>
        <w:t xml:space="preserve">El profesor y la institución </w:t>
      </w:r>
      <w:r w:rsidR="00F1098E" w:rsidRPr="0023723A">
        <w:rPr>
          <w:rFonts w:ascii="Verdana" w:hAnsi="Verdana"/>
          <w:color w:val="000000" w:themeColor="text1"/>
          <w:sz w:val="16"/>
          <w:szCs w:val="16"/>
          <w:lang w:val="es-ES"/>
        </w:rPr>
        <w:t>beneficiaria</w:t>
      </w:r>
      <w:r w:rsidRPr="0023723A">
        <w:rPr>
          <w:rFonts w:ascii="Verdana" w:hAnsi="Verdana"/>
          <w:color w:val="000000" w:themeColor="text1"/>
          <w:sz w:val="16"/>
          <w:szCs w:val="16"/>
          <w:lang w:val="es-ES"/>
        </w:rPr>
        <w:t xml:space="preserve"> se comprometen a respetar las estipulaciones del convenio de subvención que hayan firmado.</w:t>
      </w:r>
    </w:p>
    <w:p w14:paraId="5D47C10B" w14:textId="086816A2" w:rsidR="00D83ECF" w:rsidRPr="0023723A" w:rsidRDefault="00E74826" w:rsidP="00B223B0">
      <w:pPr>
        <w:keepNext/>
        <w:keepLines/>
        <w:tabs>
          <w:tab w:val="left" w:pos="426"/>
        </w:tabs>
        <w:rPr>
          <w:rFonts w:ascii="Verdana" w:hAnsi="Verdana" w:cs="Calibri"/>
          <w:sz w:val="16"/>
          <w:szCs w:val="16"/>
          <w:lang w:val="es-ES"/>
        </w:rPr>
      </w:pPr>
      <w:r w:rsidRPr="0023723A">
        <w:rPr>
          <w:rFonts w:ascii="Verdana" w:hAnsi="Verdana" w:cs="Calibri"/>
          <w:sz w:val="16"/>
          <w:szCs w:val="16"/>
          <w:lang w:val="es-ES"/>
        </w:rPr>
        <w:t>El profes</w:t>
      </w:r>
      <w:r w:rsidR="00D83ECF" w:rsidRPr="0023723A">
        <w:rPr>
          <w:rFonts w:ascii="Verdana" w:hAnsi="Verdana" w:cs="Calibri"/>
          <w:sz w:val="16"/>
          <w:szCs w:val="16"/>
          <w:lang w:val="es-ES"/>
        </w:rPr>
        <w:t>or y la institución de acogida comunicarán a la institución/empresa de envío cualquier problema o modificación relacionados con el programa de movilidad propuesto o el periodo de movilidad.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377526" w:rsidRPr="0023723A" w14:paraId="56E93A49" w14:textId="77777777" w:rsidTr="00107B17">
        <w:trPr>
          <w:jc w:val="center"/>
        </w:trPr>
        <w:tc>
          <w:tcPr>
            <w:tcW w:w="8876" w:type="dxa"/>
            <w:shd w:val="clear" w:color="auto" w:fill="FFFFFF"/>
          </w:tcPr>
          <w:p w14:paraId="7172A7EB" w14:textId="56A0E44C" w:rsidR="00D83ECF" w:rsidRPr="0023723A" w:rsidRDefault="00D83ECF" w:rsidP="00DA5ED4">
            <w:pPr>
              <w:spacing w:before="120" w:after="120"/>
              <w:rPr>
                <w:rFonts w:ascii="Verdana" w:hAnsi="Verdana" w:cs="Calibri"/>
                <w:b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>El miembro del personal docente</w:t>
            </w:r>
          </w:p>
          <w:p w14:paraId="7179C797" w14:textId="65D2C684" w:rsidR="00D83ECF" w:rsidRPr="0023723A" w:rsidRDefault="00D83ECF" w:rsidP="00866484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sz w:val="20"/>
                <w:lang w:val="es-ES"/>
              </w:rPr>
              <w:t>Nombre:</w:t>
            </w:r>
            <w:r w:rsidR="00377526" w:rsidRPr="0023723A">
              <w:rPr>
                <w:rFonts w:ascii="Verdana" w:hAnsi="Verdana" w:cs="Calibri"/>
                <w:sz w:val="20"/>
                <w:lang w:val="es-ES"/>
              </w:rPr>
              <w:tab/>
            </w:r>
          </w:p>
          <w:p w14:paraId="56E93A48" w14:textId="336D2B83" w:rsidR="00377526" w:rsidRPr="0023723A" w:rsidRDefault="00D83ECF" w:rsidP="00E85A51">
            <w:pPr>
              <w:tabs>
                <w:tab w:val="left" w:pos="6165"/>
              </w:tabs>
              <w:spacing w:after="0"/>
              <w:rPr>
                <w:rFonts w:ascii="Verdana" w:hAnsi="Verdana" w:cs="Calibri"/>
                <w:color w:val="002060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sz w:val="20"/>
                <w:lang w:val="es-ES"/>
              </w:rPr>
              <w:t xml:space="preserve">Firma:                                            </w:t>
            </w:r>
            <w:r w:rsidR="00E85A51">
              <w:rPr>
                <w:rFonts w:ascii="Verdana" w:hAnsi="Verdana" w:cs="Calibri"/>
                <w:sz w:val="20"/>
                <w:lang w:val="es-ES"/>
              </w:rPr>
              <w:t xml:space="preserve">                              </w:t>
            </w:r>
            <w:r w:rsidRPr="0023723A">
              <w:rPr>
                <w:rFonts w:ascii="Verdana" w:hAnsi="Verdana" w:cs="Calibri"/>
                <w:sz w:val="20"/>
                <w:lang w:val="es-ES"/>
              </w:rPr>
              <w:t>Fecha:</w:t>
            </w:r>
            <w:r w:rsidR="00377526" w:rsidRPr="0023723A">
              <w:rPr>
                <w:rFonts w:ascii="Verdana" w:hAnsi="Verdana" w:cs="Calibri"/>
                <w:sz w:val="20"/>
                <w:lang w:val="es-ES"/>
              </w:rPr>
              <w:tab/>
            </w:r>
          </w:p>
        </w:tc>
      </w:tr>
    </w:tbl>
    <w:p w14:paraId="56E93A4A" w14:textId="77777777" w:rsidR="00377526" w:rsidRPr="0023723A" w:rsidRDefault="00377526" w:rsidP="00DA5ED4">
      <w:pPr>
        <w:spacing w:after="0"/>
        <w:rPr>
          <w:rFonts w:ascii="Verdana" w:hAnsi="Verdana" w:cs="Calibri"/>
          <w:sz w:val="20"/>
          <w:lang w:val="es-ES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377526" w:rsidRPr="0023723A" w14:paraId="56E93A4E" w14:textId="77777777" w:rsidTr="00107B17">
        <w:trPr>
          <w:jc w:val="center"/>
        </w:trPr>
        <w:tc>
          <w:tcPr>
            <w:tcW w:w="8841" w:type="dxa"/>
            <w:shd w:val="clear" w:color="auto" w:fill="FFFFFF"/>
          </w:tcPr>
          <w:p w14:paraId="5CD4FB03" w14:textId="280980FF" w:rsidR="00D83ECF" w:rsidRPr="0023723A" w:rsidRDefault="00D83ECF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 xml:space="preserve">La institución/empresa </w:t>
            </w:r>
            <w:r w:rsidR="00150149" w:rsidRPr="0023723A">
              <w:rPr>
                <w:rFonts w:ascii="Verdana" w:hAnsi="Verdana" w:cs="Calibri"/>
                <w:b/>
                <w:sz w:val="20"/>
                <w:lang w:val="es-ES"/>
              </w:rPr>
              <w:t xml:space="preserve"> de envío</w:t>
            </w:r>
          </w:p>
          <w:p w14:paraId="0FA67667" w14:textId="709D82F8" w:rsidR="00150149" w:rsidRPr="0023723A" w:rsidRDefault="00150149" w:rsidP="00DA5ED4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sz w:val="20"/>
                <w:lang w:val="es-ES"/>
              </w:rPr>
              <w:t>Nombre del responsable:</w:t>
            </w:r>
          </w:p>
          <w:p w14:paraId="65B65682" w14:textId="1FBAE31C" w:rsidR="00150149" w:rsidRPr="0023723A" w:rsidRDefault="00377526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sz w:val="20"/>
                <w:lang w:val="es-ES"/>
              </w:rPr>
              <w:tab/>
            </w:r>
            <w:r w:rsidRPr="0023723A">
              <w:rPr>
                <w:rFonts w:ascii="Verdana" w:hAnsi="Verdana" w:cs="Calibri"/>
                <w:sz w:val="20"/>
                <w:lang w:val="es-ES"/>
              </w:rPr>
              <w:tab/>
            </w:r>
          </w:p>
          <w:p w14:paraId="56E93A4D" w14:textId="1BC8490E" w:rsidR="00377526" w:rsidRPr="0023723A" w:rsidRDefault="00150149" w:rsidP="00A14125">
            <w:pPr>
              <w:tabs>
                <w:tab w:val="left" w:pos="3348"/>
                <w:tab w:val="left" w:pos="6183"/>
                <w:tab w:val="left" w:pos="6892"/>
              </w:tabs>
              <w:spacing w:after="0"/>
              <w:rPr>
                <w:rFonts w:ascii="Verdana" w:hAnsi="Verdana" w:cs="Calibri"/>
                <w:b/>
                <w:color w:val="002060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sz w:val="20"/>
                <w:lang w:val="es-ES"/>
              </w:rPr>
              <w:t>Firma:                                                                              Fecha:</w:t>
            </w:r>
            <w:r w:rsidR="00377526" w:rsidRPr="0023723A">
              <w:rPr>
                <w:rFonts w:ascii="Verdana" w:hAnsi="Verdana" w:cs="Calibri"/>
                <w:sz w:val="20"/>
                <w:lang w:val="es-ES"/>
              </w:rPr>
              <w:t xml:space="preserve"> </w:t>
            </w:r>
            <w:r w:rsidR="00377526" w:rsidRPr="0023723A">
              <w:rPr>
                <w:rFonts w:ascii="Verdana" w:hAnsi="Verdana" w:cs="Calibri"/>
                <w:sz w:val="20"/>
                <w:lang w:val="es-ES"/>
              </w:rPr>
              <w:tab/>
            </w:r>
          </w:p>
        </w:tc>
      </w:tr>
    </w:tbl>
    <w:p w14:paraId="56E93A4F" w14:textId="77777777" w:rsidR="00377526" w:rsidRPr="0023723A" w:rsidRDefault="00377526" w:rsidP="00DA5ED4">
      <w:pPr>
        <w:spacing w:after="0"/>
        <w:rPr>
          <w:rFonts w:ascii="Verdana" w:hAnsi="Verdana" w:cs="Calibri"/>
          <w:sz w:val="20"/>
          <w:lang w:val="es-ES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377526" w:rsidRPr="0023723A" w14:paraId="56E93A53" w14:textId="77777777" w:rsidTr="00107B17">
        <w:trPr>
          <w:jc w:val="center"/>
        </w:trPr>
        <w:tc>
          <w:tcPr>
            <w:tcW w:w="8823" w:type="dxa"/>
            <w:shd w:val="clear" w:color="auto" w:fill="FFFFFF"/>
          </w:tcPr>
          <w:p w14:paraId="6DA75FF2" w14:textId="54AA51F1" w:rsidR="00150149" w:rsidRPr="0023723A" w:rsidRDefault="00150149" w:rsidP="00413837">
            <w:pPr>
              <w:spacing w:before="120" w:after="120"/>
              <w:rPr>
                <w:rFonts w:ascii="Verdana" w:hAnsi="Verdana" w:cs="Calibri"/>
                <w:b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b/>
                <w:sz w:val="20"/>
                <w:lang w:val="es-ES"/>
              </w:rPr>
              <w:t>La institución de acogida</w:t>
            </w:r>
          </w:p>
          <w:p w14:paraId="25167A59" w14:textId="21D2E92C" w:rsidR="00150149" w:rsidRPr="0023723A" w:rsidRDefault="00150149" w:rsidP="00DA5ED4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sz w:val="20"/>
                <w:lang w:val="es-ES"/>
              </w:rPr>
              <w:t>Nombre del responsable:</w:t>
            </w:r>
          </w:p>
          <w:p w14:paraId="33480345" w14:textId="35B37A49" w:rsidR="00150149" w:rsidRPr="0023723A" w:rsidRDefault="00377526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sz w:val="20"/>
                <w:lang w:val="es-ES"/>
              </w:rPr>
              <w:tab/>
            </w:r>
            <w:r w:rsidRPr="0023723A">
              <w:rPr>
                <w:rFonts w:ascii="Verdana" w:hAnsi="Verdana" w:cs="Calibri"/>
                <w:sz w:val="20"/>
                <w:lang w:val="es-ES"/>
              </w:rPr>
              <w:tab/>
            </w:r>
          </w:p>
          <w:p w14:paraId="56E93A52" w14:textId="494242A7" w:rsidR="00377526" w:rsidRPr="0023723A" w:rsidRDefault="00150149" w:rsidP="00A14125">
            <w:pPr>
              <w:tabs>
                <w:tab w:val="left" w:pos="3312"/>
                <w:tab w:val="left" w:pos="6147"/>
                <w:tab w:val="left" w:pos="6856"/>
              </w:tabs>
              <w:spacing w:after="0"/>
              <w:rPr>
                <w:rFonts w:ascii="Verdana" w:hAnsi="Verdana" w:cs="Calibri"/>
                <w:color w:val="002060"/>
                <w:sz w:val="20"/>
                <w:lang w:val="es-ES"/>
              </w:rPr>
            </w:pPr>
            <w:r w:rsidRPr="0023723A">
              <w:rPr>
                <w:rFonts w:ascii="Verdana" w:hAnsi="Verdana" w:cs="Calibri"/>
                <w:sz w:val="20"/>
                <w:lang w:val="es-ES"/>
              </w:rPr>
              <w:t>Firma:                                                                              Fecha:</w:t>
            </w:r>
            <w:r w:rsidR="00377526" w:rsidRPr="0023723A">
              <w:rPr>
                <w:rFonts w:ascii="Verdana" w:hAnsi="Verdana" w:cs="Calibri"/>
                <w:sz w:val="20"/>
                <w:lang w:val="es-ES"/>
              </w:rPr>
              <w:tab/>
            </w:r>
          </w:p>
        </w:tc>
      </w:tr>
    </w:tbl>
    <w:p w14:paraId="56E93A54" w14:textId="77777777" w:rsidR="00EF398E" w:rsidRPr="0023723A" w:rsidRDefault="00EF398E">
      <w:pPr>
        <w:spacing w:after="120"/>
        <w:rPr>
          <w:rFonts w:ascii="Verdana" w:hAnsi="Verdana" w:cs="Calibri"/>
          <w:b/>
          <w:color w:val="002060"/>
          <w:sz w:val="28"/>
          <w:lang w:val="es-ES"/>
        </w:rPr>
      </w:pPr>
    </w:p>
    <w:sectPr w:rsidR="00EF398E" w:rsidRPr="0023723A" w:rsidSect="00865FC1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532F3" w14:textId="77777777" w:rsidR="00C633A8" w:rsidRDefault="00C633A8">
      <w:r>
        <w:separator/>
      </w:r>
    </w:p>
  </w:endnote>
  <w:endnote w:type="continuationSeparator" w:id="0">
    <w:p w14:paraId="261F1D22" w14:textId="77777777" w:rsidR="00C633A8" w:rsidRDefault="00C633A8">
      <w:r>
        <w:continuationSeparator/>
      </w:r>
    </w:p>
  </w:endnote>
  <w:endnote w:id="1">
    <w:p w14:paraId="2A7B3835" w14:textId="5805500F" w:rsidR="00255720" w:rsidRPr="00302282" w:rsidRDefault="00326260" w:rsidP="00255720">
      <w:pPr>
        <w:pStyle w:val="Textonotaalfinal"/>
        <w:spacing w:after="120"/>
        <w:rPr>
          <w:rFonts w:ascii="Verdana" w:hAnsi="Verdana"/>
          <w:sz w:val="16"/>
          <w:szCs w:val="16"/>
          <w:lang w:val="en-GB"/>
        </w:rPr>
      </w:pPr>
      <w:r w:rsidRPr="009F2AA9">
        <w:rPr>
          <w:rFonts w:ascii="Verdana" w:hAnsi="Verdana"/>
          <w:sz w:val="16"/>
          <w:szCs w:val="16"/>
          <w:vertAlign w:val="superscript"/>
          <w:lang w:val="en-GB"/>
        </w:rPr>
        <w:endnoteRef/>
      </w:r>
      <w:r w:rsidR="00255720" w:rsidRPr="00302282">
        <w:rPr>
          <w:rFonts w:ascii="Verdana" w:hAnsi="Verdana"/>
          <w:sz w:val="16"/>
          <w:szCs w:val="16"/>
          <w:lang w:val="en-GB"/>
        </w:rPr>
        <w:t>Adapta</w:t>
      </w:r>
      <w:r w:rsidR="00F91D70" w:rsidRPr="00302282">
        <w:rPr>
          <w:rFonts w:ascii="Verdana" w:hAnsi="Verdana"/>
          <w:sz w:val="16"/>
          <w:szCs w:val="16"/>
          <w:lang w:val="en-GB"/>
        </w:rPr>
        <w:t>ciones de esta plantilla:</w:t>
      </w:r>
    </w:p>
    <w:p w14:paraId="7CB9FD76" w14:textId="6C05DC67" w:rsidR="00F91D70" w:rsidRPr="00302282" w:rsidRDefault="00F91D70" w:rsidP="00255720">
      <w:pPr>
        <w:pStyle w:val="Textonotaalfinal"/>
        <w:spacing w:after="120"/>
        <w:rPr>
          <w:rFonts w:ascii="Verdana" w:hAnsi="Verdana"/>
          <w:sz w:val="16"/>
          <w:szCs w:val="16"/>
          <w:lang w:val="en-GB"/>
        </w:rPr>
      </w:pPr>
    </w:p>
    <w:p w14:paraId="54281B60" w14:textId="3D35FDBC" w:rsidR="00255720" w:rsidRPr="00C7268F" w:rsidRDefault="00F91D70" w:rsidP="00255720">
      <w:pPr>
        <w:pStyle w:val="Textonotaalfinal"/>
        <w:numPr>
          <w:ilvl w:val="0"/>
          <w:numId w:val="46"/>
        </w:numPr>
        <w:spacing w:after="120"/>
        <w:rPr>
          <w:rFonts w:ascii="Verdana" w:hAnsi="Verdana"/>
          <w:sz w:val="16"/>
          <w:szCs w:val="16"/>
          <w:lang w:val="es-ES"/>
        </w:rPr>
      </w:pPr>
      <w:r w:rsidRPr="00302282">
        <w:rPr>
          <w:rFonts w:ascii="Verdana" w:hAnsi="Verdana"/>
          <w:sz w:val="16"/>
          <w:szCs w:val="16"/>
          <w:lang w:val="es-ES"/>
        </w:rPr>
        <w:t xml:space="preserve">En caso de que la movilidad combine actividades de docencia y de formación, se deberá emplear </w:t>
      </w:r>
      <w:r w:rsidRPr="00302282">
        <w:rPr>
          <w:rFonts w:ascii="Verdana" w:hAnsi="Verdana"/>
          <w:b/>
          <w:sz w:val="16"/>
          <w:szCs w:val="16"/>
          <w:lang w:val="es-ES"/>
        </w:rPr>
        <w:t>este</w:t>
      </w:r>
      <w:r w:rsidRPr="00302282">
        <w:rPr>
          <w:rFonts w:ascii="Verdana" w:hAnsi="Verdana"/>
          <w:sz w:val="16"/>
          <w:szCs w:val="16"/>
          <w:lang w:val="es-ES"/>
        </w:rPr>
        <w:t xml:space="preserve"> </w:t>
      </w:r>
      <w:r w:rsidRPr="00302282">
        <w:rPr>
          <w:rFonts w:ascii="Verdana" w:hAnsi="Verdana"/>
          <w:b/>
          <w:sz w:val="16"/>
          <w:szCs w:val="16"/>
          <w:lang w:val="es-ES"/>
        </w:rPr>
        <w:t>modelo</w:t>
      </w:r>
      <w:r w:rsidRPr="00302282">
        <w:rPr>
          <w:rFonts w:ascii="Verdana" w:hAnsi="Verdana"/>
          <w:sz w:val="16"/>
          <w:szCs w:val="16"/>
          <w:lang w:val="es-ES"/>
        </w:rPr>
        <w:t>, haciendo los ajustes necesarios para que dé cabida a ambos tipos de actividad.</w:t>
      </w:r>
    </w:p>
    <w:p w14:paraId="21AF0EB7" w14:textId="5B4AE710" w:rsidR="00255720" w:rsidRPr="00C7268F" w:rsidRDefault="00F91D70" w:rsidP="00255720">
      <w:pPr>
        <w:pStyle w:val="Textonotaalfinal"/>
        <w:numPr>
          <w:ilvl w:val="0"/>
          <w:numId w:val="46"/>
        </w:numPr>
        <w:spacing w:after="120"/>
        <w:rPr>
          <w:rFonts w:ascii="Verdana" w:hAnsi="Verdana"/>
          <w:sz w:val="16"/>
          <w:szCs w:val="16"/>
          <w:lang w:val="es-ES"/>
        </w:rPr>
      </w:pPr>
      <w:r w:rsidRPr="00302282">
        <w:rPr>
          <w:rFonts w:ascii="Verdana" w:hAnsi="Verdana"/>
          <w:sz w:val="16"/>
          <w:szCs w:val="16"/>
          <w:lang w:val="es-ES"/>
        </w:rPr>
        <w:t xml:space="preserve">En el caso de una movilidad entre instituciones de educación superior, este acuerdo se firmará siempre por el miembro del personal, la institución </w:t>
      </w:r>
      <w:r w:rsidR="00A307C1">
        <w:rPr>
          <w:rFonts w:ascii="Verdana" w:hAnsi="Verdana"/>
          <w:sz w:val="16"/>
          <w:szCs w:val="16"/>
          <w:lang w:val="es-ES"/>
        </w:rPr>
        <w:t>de envío</w:t>
      </w:r>
      <w:r w:rsidRPr="00302282">
        <w:rPr>
          <w:rFonts w:ascii="Verdana" w:hAnsi="Verdana"/>
          <w:sz w:val="16"/>
          <w:szCs w:val="16"/>
          <w:lang w:val="es-ES"/>
        </w:rPr>
        <w:t xml:space="preserve"> y la institución </w:t>
      </w:r>
      <w:proofErr w:type="gramStart"/>
      <w:r w:rsidRPr="00302282">
        <w:rPr>
          <w:rFonts w:ascii="Verdana" w:hAnsi="Verdana"/>
          <w:sz w:val="16"/>
          <w:szCs w:val="16"/>
          <w:lang w:val="es-ES"/>
        </w:rPr>
        <w:t xml:space="preserve">del </w:t>
      </w:r>
      <w:r w:rsidR="00A307C1">
        <w:rPr>
          <w:rFonts w:ascii="Verdana" w:hAnsi="Verdana"/>
          <w:sz w:val="16"/>
          <w:szCs w:val="16"/>
          <w:lang w:val="es-ES"/>
        </w:rPr>
        <w:t>acogida</w:t>
      </w:r>
      <w:proofErr w:type="gramEnd"/>
      <w:r w:rsidRPr="00302282">
        <w:rPr>
          <w:rFonts w:ascii="Verdana" w:hAnsi="Verdana"/>
          <w:sz w:val="16"/>
          <w:szCs w:val="16"/>
          <w:lang w:val="es-ES"/>
        </w:rPr>
        <w:t xml:space="preserve"> (tres firmas en total)</w:t>
      </w:r>
      <w:r w:rsidR="00A47900" w:rsidRPr="00302282">
        <w:rPr>
          <w:rFonts w:ascii="Verdana" w:hAnsi="Verdana"/>
          <w:sz w:val="16"/>
          <w:szCs w:val="16"/>
          <w:lang w:val="es-ES"/>
        </w:rPr>
        <w:t>.</w:t>
      </w:r>
    </w:p>
    <w:p w14:paraId="53D437FA" w14:textId="333D5816" w:rsidR="00255720" w:rsidRPr="00C7268F" w:rsidRDefault="00F91D70" w:rsidP="00255720">
      <w:pPr>
        <w:pStyle w:val="Textonotaalfinal"/>
        <w:numPr>
          <w:ilvl w:val="0"/>
          <w:numId w:val="46"/>
        </w:numPr>
        <w:spacing w:after="120"/>
        <w:rPr>
          <w:rFonts w:ascii="Verdana" w:hAnsi="Verdana"/>
          <w:sz w:val="16"/>
          <w:szCs w:val="16"/>
          <w:lang w:val="es-ES"/>
        </w:rPr>
      </w:pPr>
      <w:r w:rsidRPr="00302282">
        <w:rPr>
          <w:rFonts w:ascii="Verdana" w:hAnsi="Verdana"/>
          <w:sz w:val="16"/>
          <w:szCs w:val="16"/>
          <w:lang w:val="es-ES"/>
        </w:rPr>
        <w:t xml:space="preserve">En el caso de una movilidad </w:t>
      </w:r>
      <w:r w:rsidR="00A47900" w:rsidRPr="00302282">
        <w:rPr>
          <w:rFonts w:ascii="Verdana" w:hAnsi="Verdana"/>
          <w:sz w:val="16"/>
          <w:szCs w:val="16"/>
          <w:lang w:val="es-ES"/>
        </w:rPr>
        <w:t xml:space="preserve">KA171 </w:t>
      </w:r>
      <w:r w:rsidRPr="00302282">
        <w:rPr>
          <w:rFonts w:ascii="Verdana" w:hAnsi="Verdana"/>
          <w:sz w:val="16"/>
          <w:szCs w:val="16"/>
          <w:lang w:val="es-ES"/>
        </w:rPr>
        <w:t xml:space="preserve">saliente de personal invitado de una organización </w:t>
      </w:r>
      <w:r w:rsidR="00302282" w:rsidRPr="00302282">
        <w:rPr>
          <w:rFonts w:ascii="Verdana" w:hAnsi="Verdana"/>
          <w:sz w:val="16"/>
          <w:szCs w:val="16"/>
          <w:lang w:val="es-ES"/>
        </w:rPr>
        <w:t>(</w:t>
      </w:r>
      <w:r w:rsidRPr="00302282">
        <w:rPr>
          <w:rFonts w:ascii="Verdana" w:hAnsi="Verdana"/>
          <w:sz w:val="16"/>
          <w:szCs w:val="16"/>
          <w:lang w:val="es-ES"/>
        </w:rPr>
        <w:t>no académica</w:t>
      </w:r>
      <w:r w:rsidR="00302282" w:rsidRPr="00302282">
        <w:rPr>
          <w:rFonts w:ascii="Verdana" w:hAnsi="Verdana"/>
          <w:sz w:val="16"/>
          <w:szCs w:val="16"/>
          <w:lang w:val="es-ES"/>
        </w:rPr>
        <w:t>)</w:t>
      </w:r>
      <w:r w:rsidRPr="00302282">
        <w:rPr>
          <w:rFonts w:ascii="Verdana" w:hAnsi="Verdana"/>
          <w:sz w:val="16"/>
          <w:szCs w:val="16"/>
          <w:lang w:val="es-ES"/>
        </w:rPr>
        <w:t xml:space="preserve"> para impartir docencia en una institución de educación superior, este acuerdo se firmará por el participante, </w:t>
      </w:r>
      <w:r w:rsidR="00A47900" w:rsidRPr="00302282">
        <w:rPr>
          <w:rFonts w:ascii="Verdana" w:hAnsi="Verdana"/>
          <w:sz w:val="16"/>
          <w:szCs w:val="16"/>
          <w:lang w:val="es-ES"/>
        </w:rPr>
        <w:t xml:space="preserve">por </w:t>
      </w:r>
      <w:r w:rsidRPr="00302282">
        <w:rPr>
          <w:rFonts w:ascii="Verdana" w:hAnsi="Verdana"/>
          <w:sz w:val="16"/>
          <w:szCs w:val="16"/>
          <w:lang w:val="es-ES"/>
        </w:rPr>
        <w:t xml:space="preserve">la organización beneficiaria, por la institución de educación superior que recibirá al miembro del personal y por la </w:t>
      </w:r>
      <w:r w:rsidR="00A47900" w:rsidRPr="00302282">
        <w:rPr>
          <w:rFonts w:ascii="Verdana" w:hAnsi="Verdana"/>
          <w:sz w:val="16"/>
          <w:szCs w:val="16"/>
          <w:lang w:val="es-ES"/>
        </w:rPr>
        <w:t>organización</w:t>
      </w:r>
      <w:r w:rsidRPr="00302282">
        <w:rPr>
          <w:rFonts w:ascii="Verdana" w:hAnsi="Verdana"/>
          <w:sz w:val="16"/>
          <w:szCs w:val="16"/>
          <w:lang w:val="es-ES"/>
        </w:rPr>
        <w:t xml:space="preserve"> </w:t>
      </w:r>
      <w:r w:rsidR="00A47900" w:rsidRPr="00302282">
        <w:rPr>
          <w:rFonts w:ascii="Verdana" w:hAnsi="Verdana"/>
          <w:sz w:val="16"/>
          <w:szCs w:val="16"/>
          <w:lang w:val="es-ES"/>
        </w:rPr>
        <w:t xml:space="preserve">a la que pertenece </w:t>
      </w:r>
      <w:r w:rsidRPr="00302282">
        <w:rPr>
          <w:rFonts w:ascii="Verdana" w:hAnsi="Verdana"/>
          <w:sz w:val="16"/>
          <w:szCs w:val="16"/>
          <w:lang w:val="es-ES"/>
        </w:rPr>
        <w:t xml:space="preserve">(cuatro firmas en total). Se habilitará un espacio adicional para la firma de la </w:t>
      </w:r>
      <w:r w:rsidR="00A47900" w:rsidRPr="00302282">
        <w:rPr>
          <w:rFonts w:ascii="Verdana" w:hAnsi="Verdana"/>
          <w:sz w:val="16"/>
          <w:szCs w:val="16"/>
          <w:lang w:val="es-ES"/>
        </w:rPr>
        <w:t xml:space="preserve">organización beneficiaria </w:t>
      </w:r>
      <w:r w:rsidRPr="00302282">
        <w:rPr>
          <w:rFonts w:ascii="Verdana" w:hAnsi="Verdana"/>
          <w:sz w:val="16"/>
          <w:szCs w:val="16"/>
          <w:lang w:val="es-ES"/>
        </w:rPr>
        <w:t>que organice la movilidad</w:t>
      </w:r>
      <w:r w:rsidR="00595FE4">
        <w:rPr>
          <w:rFonts w:ascii="Verdana" w:hAnsi="Verdana"/>
          <w:sz w:val="16"/>
          <w:szCs w:val="16"/>
          <w:lang w:val="es-ES"/>
        </w:rPr>
        <w:t>.</w:t>
      </w:r>
    </w:p>
    <w:p w14:paraId="0F746630" w14:textId="7459133A" w:rsidR="00255720" w:rsidRPr="00C7268F" w:rsidRDefault="00A47900" w:rsidP="00255720">
      <w:pPr>
        <w:pStyle w:val="Textonotaalfinal"/>
        <w:numPr>
          <w:ilvl w:val="0"/>
          <w:numId w:val="46"/>
        </w:numPr>
        <w:spacing w:after="120"/>
        <w:rPr>
          <w:rFonts w:ascii="Verdana" w:hAnsi="Verdana"/>
          <w:sz w:val="16"/>
          <w:szCs w:val="16"/>
          <w:lang w:val="es-ES"/>
        </w:rPr>
      </w:pPr>
      <w:r w:rsidRPr="00302282">
        <w:rPr>
          <w:rFonts w:ascii="Verdana" w:hAnsi="Verdana"/>
          <w:sz w:val="16"/>
          <w:szCs w:val="16"/>
          <w:lang w:val="es-ES"/>
        </w:rPr>
        <w:t xml:space="preserve">En el caso de una movilidad entrante de </w:t>
      </w:r>
      <w:r w:rsidRPr="00302282">
        <w:rPr>
          <w:rFonts w:ascii="Verdana" w:hAnsi="Verdana"/>
          <w:b/>
          <w:sz w:val="16"/>
          <w:szCs w:val="16"/>
          <w:lang w:val="es-ES"/>
        </w:rPr>
        <w:t xml:space="preserve">personal invitado de empresas/ </w:t>
      </w:r>
      <w:r w:rsidR="00302282" w:rsidRPr="00302282">
        <w:rPr>
          <w:rFonts w:ascii="Verdana" w:hAnsi="Verdana"/>
          <w:b/>
          <w:sz w:val="16"/>
          <w:szCs w:val="16"/>
          <w:lang w:val="es-ES"/>
        </w:rPr>
        <w:t xml:space="preserve">de </w:t>
      </w:r>
      <w:r w:rsidRPr="00302282">
        <w:rPr>
          <w:rFonts w:ascii="Verdana" w:hAnsi="Verdana"/>
          <w:b/>
          <w:sz w:val="16"/>
          <w:szCs w:val="16"/>
          <w:lang w:val="es-ES"/>
        </w:rPr>
        <w:t xml:space="preserve">una organización </w:t>
      </w:r>
      <w:r w:rsidR="00302282" w:rsidRPr="00302282">
        <w:rPr>
          <w:rFonts w:ascii="Verdana" w:hAnsi="Verdana"/>
          <w:b/>
          <w:sz w:val="16"/>
          <w:szCs w:val="16"/>
          <w:lang w:val="es-ES"/>
        </w:rPr>
        <w:t>(</w:t>
      </w:r>
      <w:r w:rsidRPr="00302282">
        <w:rPr>
          <w:rFonts w:ascii="Verdana" w:hAnsi="Verdana"/>
          <w:b/>
          <w:sz w:val="16"/>
          <w:szCs w:val="16"/>
          <w:lang w:val="es-ES"/>
        </w:rPr>
        <w:t>no académica</w:t>
      </w:r>
      <w:r w:rsidR="00302282" w:rsidRPr="00302282">
        <w:rPr>
          <w:rFonts w:ascii="Verdana" w:hAnsi="Verdana"/>
          <w:b/>
          <w:sz w:val="16"/>
          <w:szCs w:val="16"/>
          <w:lang w:val="es-ES"/>
        </w:rPr>
        <w:t>)</w:t>
      </w:r>
      <w:r w:rsidRPr="00302282">
        <w:rPr>
          <w:rFonts w:ascii="Verdana" w:hAnsi="Verdana"/>
          <w:b/>
          <w:sz w:val="16"/>
          <w:szCs w:val="16"/>
          <w:lang w:val="es-ES"/>
        </w:rPr>
        <w:t xml:space="preserve"> para impartir docencia en una institución de educación superior</w:t>
      </w:r>
      <w:r w:rsidRPr="00302282">
        <w:rPr>
          <w:rFonts w:ascii="Verdana" w:hAnsi="Verdana"/>
          <w:sz w:val="16"/>
          <w:szCs w:val="16"/>
          <w:lang w:val="es-ES"/>
        </w:rPr>
        <w:t>, este acuerdo se firmará por el miembro del personal, por la institución de acogida (si procediera, la organizaci</w:t>
      </w:r>
      <w:r w:rsidR="00302282" w:rsidRPr="00302282">
        <w:rPr>
          <w:rFonts w:ascii="Verdana" w:hAnsi="Verdana"/>
          <w:sz w:val="16"/>
          <w:szCs w:val="16"/>
          <w:lang w:val="es-ES"/>
        </w:rPr>
        <w:t>ón beneficiaria, si fuera diferente de la institución de acogida)</w:t>
      </w:r>
      <w:r w:rsidRPr="00302282">
        <w:rPr>
          <w:rFonts w:ascii="Verdana" w:hAnsi="Verdana"/>
          <w:sz w:val="16"/>
          <w:szCs w:val="16"/>
          <w:lang w:val="es-ES"/>
        </w:rPr>
        <w:t xml:space="preserve"> y </w:t>
      </w:r>
      <w:r w:rsidR="00302282" w:rsidRPr="00302282">
        <w:rPr>
          <w:rFonts w:ascii="Verdana" w:hAnsi="Verdana"/>
          <w:sz w:val="16"/>
          <w:szCs w:val="16"/>
          <w:lang w:val="es-ES"/>
        </w:rPr>
        <w:t xml:space="preserve">por </w:t>
      </w:r>
      <w:r w:rsidRPr="00302282">
        <w:rPr>
          <w:rFonts w:ascii="Verdana" w:hAnsi="Verdana"/>
          <w:sz w:val="16"/>
          <w:szCs w:val="16"/>
          <w:lang w:val="es-ES"/>
        </w:rPr>
        <w:t xml:space="preserve">la organización de envío (tres </w:t>
      </w:r>
      <w:r w:rsidR="00302282" w:rsidRPr="00302282">
        <w:rPr>
          <w:rFonts w:ascii="Verdana" w:hAnsi="Verdana"/>
          <w:sz w:val="16"/>
          <w:szCs w:val="16"/>
          <w:lang w:val="es-ES"/>
        </w:rPr>
        <w:t xml:space="preserve">o cuatro </w:t>
      </w:r>
      <w:r w:rsidRPr="00302282">
        <w:rPr>
          <w:rFonts w:ascii="Verdana" w:hAnsi="Verdana"/>
          <w:sz w:val="16"/>
          <w:szCs w:val="16"/>
          <w:lang w:val="es-ES"/>
        </w:rPr>
        <w:t>firmas en total</w:t>
      </w:r>
      <w:r w:rsidR="00302282" w:rsidRPr="00302282">
        <w:rPr>
          <w:rFonts w:ascii="Verdana" w:hAnsi="Verdana"/>
          <w:sz w:val="16"/>
          <w:szCs w:val="16"/>
          <w:lang w:val="es-ES"/>
        </w:rPr>
        <w:t>)</w:t>
      </w:r>
      <w:r w:rsidRPr="00302282">
        <w:rPr>
          <w:rFonts w:ascii="Verdana" w:hAnsi="Verdana"/>
          <w:sz w:val="16"/>
          <w:szCs w:val="16"/>
          <w:lang w:val="es-ES"/>
        </w:rPr>
        <w:t>.</w:t>
      </w:r>
    </w:p>
    <w:p w14:paraId="113B49BD" w14:textId="4000FF91" w:rsidR="00AB7704" w:rsidRPr="00230528" w:rsidRDefault="00653811" w:rsidP="0027071E">
      <w:pPr>
        <w:pStyle w:val="Textonotaalfinal"/>
        <w:spacing w:after="100"/>
        <w:rPr>
          <w:rFonts w:ascii="Verdana" w:hAnsi="Verdana"/>
          <w:sz w:val="16"/>
          <w:szCs w:val="16"/>
          <w:lang w:val="es-ES"/>
        </w:rPr>
      </w:pPr>
      <w:r w:rsidRPr="009F2AA9">
        <w:rPr>
          <w:rFonts w:ascii="Verdana" w:hAnsi="Verdana"/>
          <w:sz w:val="16"/>
          <w:szCs w:val="16"/>
          <w:vertAlign w:val="superscript"/>
          <w:lang w:val="es-ES"/>
        </w:rPr>
        <w:t xml:space="preserve"> </w:t>
      </w:r>
    </w:p>
  </w:endnote>
  <w:endnote w:id="2">
    <w:p w14:paraId="056E8C1F" w14:textId="14C1F5ED" w:rsidR="00D95B4B" w:rsidRPr="00230528" w:rsidRDefault="00326260" w:rsidP="00D95B4B">
      <w:pPr>
        <w:pStyle w:val="Textonotaalfinal"/>
        <w:spacing w:after="100"/>
        <w:rPr>
          <w:rFonts w:ascii="Verdana" w:hAnsi="Verdana"/>
          <w:sz w:val="16"/>
          <w:szCs w:val="16"/>
          <w:lang w:val="es-ES"/>
        </w:rPr>
      </w:pPr>
      <w:r w:rsidRPr="00230528">
        <w:rPr>
          <w:rStyle w:val="Refdenotaalfinal"/>
          <w:rFonts w:ascii="Verdana" w:hAnsi="Verdana"/>
          <w:sz w:val="16"/>
          <w:szCs w:val="16"/>
        </w:rPr>
        <w:endnoteRef/>
      </w:r>
      <w:r w:rsidR="00653811" w:rsidRPr="00230528">
        <w:rPr>
          <w:rFonts w:ascii="Verdana" w:hAnsi="Verdana"/>
          <w:b/>
          <w:sz w:val="16"/>
          <w:szCs w:val="16"/>
          <w:lang w:val="es-ES"/>
        </w:rPr>
        <w:t xml:space="preserve"> </w:t>
      </w:r>
      <w:r w:rsidR="00D95B4B" w:rsidRPr="00230528">
        <w:rPr>
          <w:rFonts w:ascii="Verdana" w:hAnsi="Verdana"/>
          <w:b/>
          <w:sz w:val="16"/>
          <w:szCs w:val="16"/>
          <w:lang w:val="es-ES"/>
        </w:rPr>
        <w:t>Antigüedad</w:t>
      </w:r>
      <w:r w:rsidR="00D95B4B" w:rsidRPr="00230528">
        <w:rPr>
          <w:rFonts w:ascii="Verdana" w:hAnsi="Verdana"/>
          <w:sz w:val="16"/>
          <w:szCs w:val="16"/>
          <w:lang w:val="es-ES"/>
        </w:rPr>
        <w:t xml:space="preserve">: Junior (aprox. 10 años de experiencia o menos), Intermedio (aprox. </w:t>
      </w:r>
      <w:r w:rsidR="00AF298C" w:rsidRPr="00230528">
        <w:rPr>
          <w:rFonts w:ascii="Verdana" w:hAnsi="Verdana"/>
          <w:sz w:val="16"/>
          <w:szCs w:val="16"/>
          <w:lang w:val="es-ES"/>
        </w:rPr>
        <w:t>e</w:t>
      </w:r>
      <w:r w:rsidR="00D95B4B" w:rsidRPr="00230528">
        <w:rPr>
          <w:rFonts w:ascii="Verdana" w:hAnsi="Verdana"/>
          <w:sz w:val="16"/>
          <w:szCs w:val="16"/>
          <w:lang w:val="es-ES"/>
        </w:rPr>
        <w:t>ntre 10 y 20 años de experiencia) o Senior (aprox. más de 20 años de experiencia).</w:t>
      </w:r>
    </w:p>
  </w:endnote>
  <w:endnote w:id="3">
    <w:p w14:paraId="452F5F49" w14:textId="700439FF" w:rsidR="00D95B4B" w:rsidRPr="00230528" w:rsidRDefault="00326260" w:rsidP="00D95B4B">
      <w:pPr>
        <w:pStyle w:val="Textonotaalfinal"/>
        <w:spacing w:after="100"/>
        <w:rPr>
          <w:rFonts w:ascii="Verdana" w:hAnsi="Verdana"/>
          <w:sz w:val="16"/>
          <w:szCs w:val="16"/>
          <w:lang w:val="es-ES"/>
        </w:rPr>
      </w:pPr>
      <w:r w:rsidRPr="00230528">
        <w:rPr>
          <w:rStyle w:val="Refdenotaalfinal"/>
          <w:rFonts w:ascii="Verdana" w:hAnsi="Verdana"/>
          <w:sz w:val="16"/>
          <w:szCs w:val="16"/>
        </w:rPr>
        <w:endnoteRef/>
      </w:r>
      <w:r w:rsidR="00653811" w:rsidRPr="00230528">
        <w:rPr>
          <w:rFonts w:ascii="Verdana" w:hAnsi="Verdana"/>
          <w:b/>
          <w:sz w:val="16"/>
          <w:szCs w:val="16"/>
          <w:lang w:val="es-ES"/>
        </w:rPr>
        <w:t xml:space="preserve"> </w:t>
      </w:r>
      <w:r w:rsidR="00D95B4B" w:rsidRPr="00230528">
        <w:rPr>
          <w:rFonts w:ascii="Verdana" w:hAnsi="Verdana"/>
          <w:b/>
          <w:sz w:val="16"/>
          <w:szCs w:val="16"/>
          <w:lang w:val="es-ES"/>
        </w:rPr>
        <w:t>Nacionalidad</w:t>
      </w:r>
      <w:r w:rsidR="00D95B4B" w:rsidRPr="00230528">
        <w:rPr>
          <w:rFonts w:ascii="Verdana" w:hAnsi="Verdana"/>
          <w:sz w:val="16"/>
          <w:szCs w:val="16"/>
          <w:lang w:val="es-ES"/>
        </w:rPr>
        <w:t>: País al que la persona pertenece desde un punto de vista administrativo y que emite su tarjeta identificativa y/o su pasaporte.</w:t>
      </w:r>
    </w:p>
  </w:endnote>
  <w:endnote w:id="4">
    <w:p w14:paraId="6BAD9F28" w14:textId="77777777" w:rsidR="00AC79B1" w:rsidRDefault="00326260" w:rsidP="00C7268F">
      <w:pPr>
        <w:rPr>
          <w:rFonts w:ascii="Verdana" w:hAnsi="Verdana"/>
          <w:color w:val="000000"/>
          <w:sz w:val="16"/>
          <w:szCs w:val="16"/>
        </w:rPr>
      </w:pPr>
      <w:r w:rsidRPr="00230528">
        <w:rPr>
          <w:rStyle w:val="Refdenotaalfinal"/>
          <w:rFonts w:ascii="Verdana" w:hAnsi="Verdana"/>
          <w:sz w:val="16"/>
          <w:szCs w:val="16"/>
        </w:rPr>
        <w:endnoteRef/>
      </w:r>
      <w:r w:rsidR="00653811" w:rsidRPr="00230528">
        <w:rPr>
          <w:rFonts w:ascii="Verdana" w:hAnsi="Verdana"/>
          <w:b/>
          <w:sz w:val="16"/>
          <w:szCs w:val="16"/>
          <w:lang w:val="es-ES"/>
        </w:rPr>
        <w:t xml:space="preserve"> </w:t>
      </w:r>
      <w:r w:rsidR="00D95B4B" w:rsidRPr="00230528">
        <w:rPr>
          <w:rFonts w:ascii="Verdana" w:hAnsi="Verdana"/>
          <w:b/>
          <w:sz w:val="16"/>
          <w:szCs w:val="16"/>
          <w:lang w:val="es-ES"/>
        </w:rPr>
        <w:t>Código Erasmus</w:t>
      </w:r>
      <w:r w:rsidR="00D95B4B" w:rsidRPr="00230528">
        <w:rPr>
          <w:rFonts w:ascii="Verdana" w:hAnsi="Verdana"/>
          <w:sz w:val="16"/>
          <w:szCs w:val="16"/>
          <w:lang w:val="es-ES"/>
        </w:rPr>
        <w:t xml:space="preserve">: Identificador único que recibe cada institución de educación superior </w:t>
      </w:r>
      <w:r w:rsidR="00BE0DB3">
        <w:rPr>
          <w:rFonts w:ascii="Verdana" w:hAnsi="Verdana"/>
          <w:sz w:val="16"/>
          <w:szCs w:val="16"/>
          <w:lang w:val="es-ES"/>
        </w:rPr>
        <w:t>q</w:t>
      </w:r>
      <w:r w:rsidR="00BE0DB3" w:rsidRPr="00230528">
        <w:rPr>
          <w:rFonts w:ascii="Verdana" w:hAnsi="Verdana"/>
          <w:sz w:val="16"/>
          <w:szCs w:val="16"/>
          <w:lang w:val="es-ES"/>
        </w:rPr>
        <w:t>ue ha obtenido la Carta Erasmus de educación superior</w:t>
      </w:r>
      <w:r w:rsidR="00BE0DB3">
        <w:rPr>
          <w:rFonts w:ascii="Verdana" w:hAnsi="Verdana"/>
          <w:sz w:val="16"/>
          <w:szCs w:val="16"/>
          <w:lang w:val="es-ES"/>
        </w:rPr>
        <w:t xml:space="preserve">. Solo es pertinente para instituciones de educación superior </w:t>
      </w:r>
      <w:r w:rsidR="00D95B4B" w:rsidRPr="00230528">
        <w:rPr>
          <w:rFonts w:ascii="Verdana" w:hAnsi="Verdana"/>
          <w:sz w:val="16"/>
          <w:szCs w:val="16"/>
          <w:lang w:val="es-ES"/>
        </w:rPr>
        <w:t>ubicada</w:t>
      </w:r>
      <w:r w:rsidR="00BE0DB3">
        <w:rPr>
          <w:rFonts w:ascii="Verdana" w:hAnsi="Verdana"/>
          <w:sz w:val="16"/>
          <w:szCs w:val="16"/>
          <w:lang w:val="es-ES"/>
        </w:rPr>
        <w:t>s en los Estados miembros de la UE y en terceros</w:t>
      </w:r>
      <w:r w:rsidR="00D95B4B" w:rsidRPr="00230528">
        <w:rPr>
          <w:rFonts w:ascii="Verdana" w:hAnsi="Verdana"/>
          <w:sz w:val="16"/>
          <w:szCs w:val="16"/>
          <w:lang w:val="es-ES"/>
        </w:rPr>
        <w:t xml:space="preserve"> países </w:t>
      </w:r>
      <w:r w:rsidR="00BE0DB3">
        <w:rPr>
          <w:rFonts w:ascii="Verdana" w:hAnsi="Verdana"/>
          <w:sz w:val="16"/>
          <w:szCs w:val="16"/>
          <w:lang w:val="es-ES"/>
        </w:rPr>
        <w:t>asociados a</w:t>
      </w:r>
      <w:r w:rsidR="00D95B4B" w:rsidRPr="00230528">
        <w:rPr>
          <w:rFonts w:ascii="Verdana" w:hAnsi="Verdana"/>
          <w:sz w:val="16"/>
          <w:szCs w:val="16"/>
          <w:lang w:val="es-ES"/>
        </w:rPr>
        <w:t>l programa.</w:t>
      </w:r>
      <w:r w:rsidR="00C7268F" w:rsidRPr="00C7268F">
        <w:rPr>
          <w:rFonts w:ascii="Verdana" w:hAnsi="Verdana"/>
          <w:color w:val="000000"/>
          <w:sz w:val="16"/>
          <w:szCs w:val="16"/>
        </w:rPr>
        <w:t xml:space="preserve"> </w:t>
      </w:r>
    </w:p>
    <w:p w14:paraId="2AE6AE11" w14:textId="01671C19" w:rsidR="00C7268F" w:rsidRDefault="00C7268F" w:rsidP="00C7268F">
      <w:pPr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color w:val="000000"/>
          <w:sz w:val="16"/>
          <w:szCs w:val="16"/>
        </w:rPr>
        <w:t xml:space="preserve">El </w:t>
      </w:r>
      <w:proofErr w:type="spellStart"/>
      <w:r>
        <w:rPr>
          <w:rFonts w:ascii="Verdana" w:hAnsi="Verdana"/>
          <w:color w:val="000000"/>
          <w:sz w:val="16"/>
          <w:szCs w:val="16"/>
        </w:rPr>
        <w:t>código</w:t>
      </w:r>
      <w:proofErr w:type="spellEnd"/>
      <w:r>
        <w:rPr>
          <w:rFonts w:ascii="Verdana" w:hAnsi="Verdana"/>
          <w:color w:val="000000"/>
          <w:sz w:val="16"/>
          <w:szCs w:val="16"/>
        </w:rPr>
        <w:t xml:space="preserve"> Erasmus de la UC3M es EMADRID14.</w:t>
      </w:r>
    </w:p>
    <w:p w14:paraId="6EB08E3A" w14:textId="23D15184" w:rsidR="00C7268F" w:rsidRDefault="003426AF" w:rsidP="00C7268F">
      <w:pPr>
        <w:pStyle w:val="Textonotaalfinal"/>
        <w:spacing w:after="100"/>
        <w:rPr>
          <w:rFonts w:ascii="Verdana" w:eastAsia="Verdana" w:hAnsi="Verdana" w:cs="Verdana"/>
          <w:sz w:val="16"/>
          <w:szCs w:val="16"/>
        </w:rPr>
      </w:pPr>
      <w:r>
        <w:rPr>
          <w:rStyle w:val="Refdenotaalfinal"/>
          <w:rFonts w:ascii="Verdana" w:hAnsi="Verdana"/>
          <w:sz w:val="16"/>
          <w:szCs w:val="16"/>
        </w:rPr>
        <w:t>5</w:t>
      </w:r>
      <w:r>
        <w:rPr>
          <w:rFonts w:ascii="Verdana" w:hAnsi="Verdana"/>
          <w:sz w:val="16"/>
          <w:szCs w:val="16"/>
        </w:rPr>
        <w:t xml:space="preserve"> </w:t>
      </w:r>
      <w:r w:rsidR="008B0F3E">
        <w:rPr>
          <w:rFonts w:ascii="Verdana" w:eastAsia="Verdana" w:hAnsi="Verdana" w:cs="Verdana"/>
          <w:sz w:val="16"/>
          <w:szCs w:val="16"/>
        </w:rPr>
        <w:t xml:space="preserve">Los </w:t>
      </w:r>
      <w:proofErr w:type="spellStart"/>
      <w:r w:rsidR="00C7268F" w:rsidRPr="00EB66F4">
        <w:rPr>
          <w:rFonts w:ascii="Verdana" w:eastAsia="Verdana" w:hAnsi="Verdana" w:cs="Verdana"/>
          <w:sz w:val="16"/>
          <w:szCs w:val="16"/>
        </w:rPr>
        <w:t>Códigos</w:t>
      </w:r>
      <w:proofErr w:type="spellEnd"/>
      <w:r w:rsidR="00C7268F" w:rsidRPr="00EB66F4">
        <w:rPr>
          <w:rFonts w:ascii="Verdana" w:eastAsia="Verdana" w:hAnsi="Verdana" w:cs="Verdana"/>
          <w:sz w:val="16"/>
          <w:szCs w:val="16"/>
        </w:rPr>
        <w:t xml:space="preserve"> Erasmus (OID) </w:t>
      </w:r>
      <w:r w:rsidR="008B0F3E">
        <w:rPr>
          <w:rFonts w:ascii="Verdana" w:eastAsia="Verdana" w:hAnsi="Verdana" w:cs="Verdana"/>
          <w:sz w:val="16"/>
          <w:szCs w:val="16"/>
        </w:rPr>
        <w:t xml:space="preserve">de las </w:t>
      </w:r>
      <w:proofErr w:type="spellStart"/>
      <w:r w:rsidR="00C7268F" w:rsidRPr="00EB66F4">
        <w:rPr>
          <w:rFonts w:ascii="Verdana" w:eastAsia="Verdana" w:hAnsi="Verdana" w:cs="Verdana"/>
          <w:sz w:val="16"/>
          <w:szCs w:val="16"/>
        </w:rPr>
        <w:t>Instituciones</w:t>
      </w:r>
      <w:proofErr w:type="spellEnd"/>
      <w:r w:rsidR="00C7268F" w:rsidRPr="00EB66F4">
        <w:rPr>
          <w:rFonts w:ascii="Verdana" w:eastAsia="Verdana" w:hAnsi="Verdana" w:cs="Verdana"/>
          <w:sz w:val="16"/>
          <w:szCs w:val="16"/>
        </w:rPr>
        <w:t xml:space="preserve"> </w:t>
      </w:r>
      <w:proofErr w:type="spellStart"/>
      <w:r w:rsidR="00C7268F" w:rsidRPr="00EB66F4">
        <w:rPr>
          <w:rFonts w:ascii="Verdana" w:eastAsia="Verdana" w:hAnsi="Verdana" w:cs="Verdana"/>
          <w:sz w:val="16"/>
          <w:szCs w:val="16"/>
        </w:rPr>
        <w:t>socias</w:t>
      </w:r>
      <w:proofErr w:type="spellEnd"/>
      <w:r w:rsidR="00AC79B1">
        <w:rPr>
          <w:rFonts w:ascii="Verdana" w:eastAsia="Verdana" w:hAnsi="Verdana" w:cs="Verdana"/>
          <w:sz w:val="16"/>
          <w:szCs w:val="16"/>
        </w:rPr>
        <w:t> </w:t>
      </w:r>
      <w:proofErr w:type="gramStart"/>
      <w:r w:rsidR="008B0F3E">
        <w:rPr>
          <w:rFonts w:ascii="Verdana" w:eastAsia="Verdana" w:hAnsi="Verdana" w:cs="Verdana"/>
          <w:sz w:val="16"/>
          <w:szCs w:val="16"/>
        </w:rPr>
        <w:t>son</w:t>
      </w:r>
      <w:r w:rsidR="00AC79B1">
        <w:rPr>
          <w:rFonts w:ascii="Verdana" w:eastAsia="Verdana" w:hAnsi="Verdana" w:cs="Verdana"/>
          <w:sz w:val="16"/>
          <w:szCs w:val="16"/>
        </w:rPr>
        <w:t>:</w:t>
      </w:r>
      <w:proofErr w:type="gramEnd"/>
    </w:p>
    <w:p w14:paraId="3F5E977F" w14:textId="5F138914" w:rsidR="00C7268F" w:rsidRPr="003A406A" w:rsidRDefault="003A406A" w:rsidP="00D95B4B">
      <w:pPr>
        <w:pStyle w:val="Textonotaalfinal"/>
        <w:spacing w:after="100"/>
        <w:rPr>
          <w:rFonts w:ascii="Verdana" w:hAnsi="Verdana"/>
          <w:sz w:val="16"/>
          <w:szCs w:val="16"/>
        </w:rPr>
      </w:pPr>
      <w:r w:rsidRPr="003A406A">
        <w:drawing>
          <wp:inline distT="0" distB="0" distL="0" distR="0" wp14:anchorId="269511EF" wp14:editId="78368830">
            <wp:extent cx="5580380" cy="2615565"/>
            <wp:effectExtent l="0" t="0" r="127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380" cy="261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</w:endnote>
  <w:endnote w:id="5">
    <w:p w14:paraId="72735059" w14:textId="77777777" w:rsidR="003426AF" w:rsidRPr="00230528" w:rsidRDefault="003426AF" w:rsidP="003426AF">
      <w:pPr>
        <w:pStyle w:val="Textonotaalfinal"/>
        <w:spacing w:after="100"/>
        <w:rPr>
          <w:rFonts w:ascii="Verdana" w:hAnsi="Verdana"/>
          <w:sz w:val="16"/>
          <w:szCs w:val="16"/>
          <w:lang w:val="es-ES"/>
        </w:rPr>
      </w:pPr>
    </w:p>
  </w:endnote>
  <w:endnote w:id="6">
    <w:p w14:paraId="1737E8A1" w14:textId="097904ED" w:rsidR="00866484" w:rsidRPr="00230528" w:rsidRDefault="00326260" w:rsidP="00866484">
      <w:pPr>
        <w:spacing w:after="100"/>
        <w:rPr>
          <w:rFonts w:ascii="Verdana" w:hAnsi="Verdana"/>
          <w:sz w:val="16"/>
          <w:szCs w:val="16"/>
          <w:lang w:val="es-ES"/>
        </w:rPr>
      </w:pPr>
      <w:r w:rsidRPr="00230528">
        <w:rPr>
          <w:rStyle w:val="Refdenotaalfinal"/>
          <w:rFonts w:ascii="Verdana" w:hAnsi="Verdana"/>
          <w:sz w:val="16"/>
          <w:szCs w:val="16"/>
        </w:rPr>
        <w:endnoteRef/>
      </w:r>
      <w:r w:rsidR="00653811" w:rsidRPr="00230528">
        <w:rPr>
          <w:rFonts w:ascii="Verdana" w:hAnsi="Verdana"/>
          <w:sz w:val="16"/>
          <w:szCs w:val="16"/>
          <w:lang w:val="es-ES"/>
        </w:rPr>
        <w:t xml:space="preserve"> </w:t>
      </w:r>
      <w:r w:rsidR="00866484" w:rsidRPr="00230528">
        <w:rPr>
          <w:rFonts w:ascii="Verdana" w:hAnsi="Verdana"/>
          <w:sz w:val="16"/>
          <w:szCs w:val="16"/>
          <w:lang w:val="es-ES"/>
        </w:rPr>
        <w:t xml:space="preserve">La herramienta de búsqueda ISCED-F 2013 (disponible en </w:t>
      </w:r>
      <w:hyperlink r:id="rId2" w:anchor="ISCE" w:history="1">
        <w:r w:rsidR="00255720" w:rsidRPr="00C7268F">
          <w:rPr>
            <w:rStyle w:val="Hipervnculo"/>
            <w:rFonts w:ascii="Verdana" w:hAnsi="Verdana"/>
            <w:sz w:val="16"/>
            <w:szCs w:val="16"/>
            <w:lang w:val="es-ES"/>
          </w:rPr>
          <w:t>https://ec.europa.eu/eurostat/statistics-explained/index.php?title=International_Standard_Classification_of_Education_%28ISCED%29#ISCE</w:t>
        </w:r>
      </w:hyperlink>
      <w:r w:rsidR="00866484" w:rsidRPr="00230528">
        <w:rPr>
          <w:rFonts w:ascii="Verdana" w:hAnsi="Verdana"/>
          <w:sz w:val="16"/>
          <w:szCs w:val="16"/>
          <w:lang w:val="es-ES"/>
        </w:rPr>
        <w:t>) permite localizar el código CINE 2013 en el campo de la educación y la formación</w:t>
      </w:r>
      <w:r w:rsidR="00AF298C" w:rsidRPr="00230528">
        <w:rPr>
          <w:rFonts w:ascii="Verdana" w:hAnsi="Verdana"/>
          <w:sz w:val="16"/>
          <w:szCs w:val="16"/>
          <w:lang w:val="es-ES"/>
        </w:rPr>
        <w:t>.</w:t>
      </w:r>
    </w:p>
  </w:endnote>
  <w:endnote w:id="7">
    <w:p w14:paraId="2950A1AA" w14:textId="6D46879B" w:rsidR="00866484" w:rsidRDefault="00326260" w:rsidP="00866484">
      <w:pPr>
        <w:pStyle w:val="Textonotaalfinal"/>
        <w:spacing w:after="100"/>
        <w:rPr>
          <w:rFonts w:ascii="Verdana" w:hAnsi="Verdana" w:cs="Calibri"/>
          <w:sz w:val="16"/>
          <w:szCs w:val="16"/>
          <w:lang w:val="es-ES"/>
        </w:rPr>
      </w:pPr>
      <w:r w:rsidRPr="00230528">
        <w:rPr>
          <w:rStyle w:val="Refdenotaalfinal"/>
          <w:rFonts w:ascii="Verdana" w:hAnsi="Verdana"/>
          <w:sz w:val="16"/>
          <w:szCs w:val="16"/>
        </w:rPr>
        <w:endnoteRef/>
      </w:r>
      <w:r w:rsidR="00653811" w:rsidRPr="00230528">
        <w:rPr>
          <w:rFonts w:ascii="Verdana" w:hAnsi="Verdana" w:cs="Calibri"/>
          <w:sz w:val="16"/>
          <w:szCs w:val="16"/>
          <w:lang w:val="es-ES"/>
        </w:rPr>
        <w:t xml:space="preserve"> </w:t>
      </w:r>
      <w:r w:rsidR="00866484" w:rsidRPr="00230528">
        <w:rPr>
          <w:rFonts w:ascii="Verdana" w:hAnsi="Verdana" w:cs="Calibri"/>
          <w:sz w:val="16"/>
          <w:szCs w:val="16"/>
          <w:lang w:val="es-ES"/>
        </w:rPr>
        <w:t xml:space="preserve">No será obligatorio el intercambio de documentación en papel con firmas originales: se podrán aceptar copias con firmas escaneadas o documentos con firmas electrónicas dependiendo de la legislación nacional de la institución de envío (en el caso de movilidades con </w:t>
      </w:r>
      <w:r w:rsidR="00BE0DB3">
        <w:rPr>
          <w:rFonts w:ascii="Verdana" w:hAnsi="Verdana" w:cs="Calibri"/>
          <w:sz w:val="16"/>
          <w:szCs w:val="16"/>
          <w:lang w:val="es-ES"/>
        </w:rPr>
        <w:t xml:space="preserve">terceros </w:t>
      </w:r>
      <w:r w:rsidR="00866484" w:rsidRPr="00230528">
        <w:rPr>
          <w:rFonts w:ascii="Verdana" w:hAnsi="Verdana" w:cs="Calibri"/>
          <w:sz w:val="16"/>
          <w:szCs w:val="16"/>
          <w:lang w:val="es-ES"/>
        </w:rPr>
        <w:t xml:space="preserve">países </w:t>
      </w:r>
      <w:r w:rsidR="00BE0DB3">
        <w:rPr>
          <w:rFonts w:ascii="Verdana" w:hAnsi="Verdana" w:cs="Calibri"/>
          <w:sz w:val="16"/>
          <w:szCs w:val="16"/>
          <w:lang w:val="es-ES"/>
        </w:rPr>
        <w:t xml:space="preserve">no </w:t>
      </w:r>
      <w:r w:rsidR="00866484" w:rsidRPr="00230528">
        <w:rPr>
          <w:rFonts w:ascii="Verdana" w:hAnsi="Verdana" w:cs="Calibri"/>
          <w:sz w:val="16"/>
          <w:szCs w:val="16"/>
          <w:lang w:val="es-ES"/>
        </w:rPr>
        <w:t>asociados</w:t>
      </w:r>
      <w:r w:rsidR="00BE0DB3">
        <w:rPr>
          <w:rFonts w:ascii="Verdana" w:hAnsi="Verdana" w:cs="Calibri"/>
          <w:sz w:val="16"/>
          <w:szCs w:val="16"/>
          <w:lang w:val="es-ES"/>
        </w:rPr>
        <w:t xml:space="preserve"> al programa:</w:t>
      </w:r>
      <w:r w:rsidR="00866484" w:rsidRPr="00230528">
        <w:rPr>
          <w:rFonts w:ascii="Verdana" w:hAnsi="Verdana" w:cs="Calibri"/>
          <w:sz w:val="16"/>
          <w:szCs w:val="16"/>
          <w:lang w:val="es-ES"/>
        </w:rPr>
        <w:t xml:space="preserve"> la legislación nacional del </w:t>
      </w:r>
      <w:r w:rsidR="00BE0DB3">
        <w:rPr>
          <w:rFonts w:ascii="Verdana" w:hAnsi="Verdana" w:cs="Calibri"/>
          <w:sz w:val="16"/>
          <w:szCs w:val="16"/>
          <w:lang w:val="es-ES"/>
        </w:rPr>
        <w:t xml:space="preserve">Estado miembro de la UE o del tercer </w:t>
      </w:r>
      <w:r w:rsidR="00866484" w:rsidRPr="00230528">
        <w:rPr>
          <w:rFonts w:ascii="Verdana" w:hAnsi="Verdana" w:cs="Calibri"/>
          <w:sz w:val="16"/>
          <w:szCs w:val="16"/>
          <w:lang w:val="es-ES"/>
        </w:rPr>
        <w:t xml:space="preserve">país </w:t>
      </w:r>
      <w:r w:rsidR="00BE0DB3">
        <w:rPr>
          <w:rFonts w:ascii="Verdana" w:hAnsi="Verdana" w:cs="Calibri"/>
          <w:sz w:val="16"/>
          <w:szCs w:val="16"/>
          <w:lang w:val="es-ES"/>
        </w:rPr>
        <w:t>asociado a</w:t>
      </w:r>
      <w:r w:rsidR="00866484" w:rsidRPr="00230528">
        <w:rPr>
          <w:rFonts w:ascii="Verdana" w:hAnsi="Verdana" w:cs="Calibri"/>
          <w:sz w:val="16"/>
          <w:szCs w:val="16"/>
          <w:lang w:val="es-ES"/>
        </w:rPr>
        <w:t>l programa).</w:t>
      </w:r>
      <w:r w:rsidR="00F46589" w:rsidRPr="00230528">
        <w:rPr>
          <w:rFonts w:ascii="Verdana" w:hAnsi="Verdana" w:cs="Calibri"/>
          <w:sz w:val="16"/>
          <w:szCs w:val="16"/>
          <w:lang w:val="es-ES"/>
        </w:rPr>
        <w:t xml:space="preserve"> Los certificados de asistencia podrán ser proporcionados electrónicamente o por otros medios</w:t>
      </w:r>
      <w:r w:rsidR="00EA5561" w:rsidRPr="00230528">
        <w:rPr>
          <w:rFonts w:ascii="Verdana" w:hAnsi="Verdana" w:cs="Calibri"/>
          <w:sz w:val="16"/>
          <w:szCs w:val="16"/>
          <w:lang w:val="es-ES"/>
        </w:rPr>
        <w:t xml:space="preserve"> accesible</w:t>
      </w:r>
      <w:r w:rsidR="00A10C51" w:rsidRPr="00230528">
        <w:rPr>
          <w:rFonts w:ascii="Verdana" w:hAnsi="Verdana" w:cs="Calibri"/>
          <w:sz w:val="16"/>
          <w:szCs w:val="16"/>
          <w:lang w:val="es-ES"/>
        </w:rPr>
        <w:t>s para</w:t>
      </w:r>
      <w:r w:rsidR="00EA5561" w:rsidRPr="00230528">
        <w:rPr>
          <w:rFonts w:ascii="Verdana" w:hAnsi="Verdana" w:cs="Calibri"/>
          <w:sz w:val="16"/>
          <w:szCs w:val="16"/>
          <w:lang w:val="es-ES"/>
        </w:rPr>
        <w:t xml:space="preserve"> </w:t>
      </w:r>
      <w:r w:rsidR="00A10C51" w:rsidRPr="00230528">
        <w:rPr>
          <w:rFonts w:ascii="Verdana" w:hAnsi="Verdana" w:cs="Calibri"/>
          <w:sz w:val="16"/>
          <w:szCs w:val="16"/>
          <w:lang w:val="es-ES"/>
        </w:rPr>
        <w:t>e</w:t>
      </w:r>
      <w:r w:rsidR="00EA5561" w:rsidRPr="00230528">
        <w:rPr>
          <w:rFonts w:ascii="Verdana" w:hAnsi="Verdana" w:cs="Calibri"/>
          <w:sz w:val="16"/>
          <w:szCs w:val="16"/>
          <w:lang w:val="es-ES"/>
        </w:rPr>
        <w:t>l miembro del personal y la institución de envío.</w:t>
      </w:r>
    </w:p>
    <w:p w14:paraId="03F1944F" w14:textId="4E13512D" w:rsidR="00B95843" w:rsidRDefault="003426AF" w:rsidP="00B95843">
      <w:pPr>
        <w:pStyle w:val="NormalWeb"/>
        <w:spacing w:before="0" w:beforeAutospacing="0" w:afterAutospacing="0"/>
      </w:pPr>
      <w:r>
        <w:rPr>
          <w:rStyle w:val="Refdenotaalfinal"/>
          <w:rFonts w:ascii="Verdana" w:hAnsi="Verdana"/>
          <w:sz w:val="16"/>
          <w:szCs w:val="16"/>
        </w:rPr>
        <w:t>8</w:t>
      </w:r>
      <w:r w:rsidR="00B95843">
        <w:rPr>
          <w:rFonts w:ascii="Verdana" w:hAnsi="Verdana"/>
          <w:sz w:val="16"/>
          <w:szCs w:val="16"/>
        </w:rPr>
        <w:t xml:space="preserve"> </w:t>
      </w:r>
      <w:r w:rsidR="00B95843">
        <w:rPr>
          <w:rFonts w:ascii="Verdana" w:hAnsi="Verdana"/>
          <w:b/>
          <w:bCs/>
          <w:color w:val="000000"/>
          <w:sz w:val="16"/>
          <w:szCs w:val="16"/>
        </w:rPr>
        <w:t xml:space="preserve">Persona de contacto: </w:t>
      </w:r>
      <w:r w:rsidR="00B95843">
        <w:rPr>
          <w:rFonts w:ascii="Verdana" w:hAnsi="Verdana"/>
          <w:color w:val="000000"/>
          <w:sz w:val="16"/>
          <w:szCs w:val="16"/>
        </w:rPr>
        <w:t xml:space="preserve">persona que proporciona información administrativa y que, dependiendo de la estructura de la institución de educación superior, puede ser el coordinador del departamento o trabajar en la oficina de relaciones internacionales u organismo equivalente dentro de la institución. En la UC3M la persona de contacto es Cleo Navarro </w:t>
      </w:r>
      <w:proofErr w:type="spellStart"/>
      <w:r w:rsidR="00B95843">
        <w:rPr>
          <w:rFonts w:ascii="Verdana" w:hAnsi="Verdana"/>
          <w:color w:val="000000"/>
          <w:sz w:val="16"/>
          <w:szCs w:val="16"/>
        </w:rPr>
        <w:t>Gala,</w:t>
      </w:r>
      <w:proofErr w:type="spellEnd"/>
      <w:r w:rsidR="00B95843">
        <w:rPr>
          <w:rFonts w:ascii="Verdana" w:hAnsi="Verdana"/>
          <w:color w:val="000000"/>
          <w:sz w:val="16"/>
          <w:szCs w:val="16"/>
        </w:rPr>
        <w:t xml:space="preserve"> coordinadora administrativa del programa Erasmus + KA171. Tel. +34 91 624 86 58 - </w:t>
      </w:r>
      <w:hyperlink r:id="rId3" w:history="1">
        <w:r w:rsidR="00B95843" w:rsidRPr="003D0426">
          <w:rPr>
            <w:rStyle w:val="Hipervnculo"/>
            <w:rFonts w:ascii="Verdana" w:hAnsi="Verdana"/>
            <w:sz w:val="16"/>
            <w:szCs w:val="16"/>
            <w:lang w:val="en-GB"/>
          </w:rPr>
          <w:t>erasmuska171@uc3m.es</w:t>
        </w:r>
      </w:hyperlink>
    </w:p>
    <w:p w14:paraId="45CD2B36" w14:textId="1DC6B152" w:rsidR="00E457B4" w:rsidRPr="00230528" w:rsidRDefault="00E457B4" w:rsidP="00866484">
      <w:pPr>
        <w:pStyle w:val="Textonotaalfinal"/>
        <w:spacing w:after="100"/>
        <w:rPr>
          <w:rFonts w:ascii="Verdana" w:hAnsi="Verdana" w:cs="Calibri"/>
          <w:color w:val="FF0000"/>
          <w:sz w:val="16"/>
          <w:szCs w:val="16"/>
          <w:lang w:val="es-ES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839371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FA9FEDC" w14:textId="7A0C6064" w:rsidR="0081766A" w:rsidRDefault="0081766A">
        <w:pPr>
          <w:pStyle w:val="Piedepgin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5FE4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6E93A5E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93A60" w14:textId="77777777" w:rsidR="005655B4" w:rsidRDefault="005655B4">
    <w:pPr>
      <w:pStyle w:val="Piedepgina"/>
    </w:pPr>
  </w:p>
  <w:p w14:paraId="56E93A61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69C29" w14:textId="77777777" w:rsidR="00C633A8" w:rsidRDefault="00C633A8">
      <w:r>
        <w:separator/>
      </w:r>
    </w:p>
  </w:footnote>
  <w:footnote w:type="continuationSeparator" w:id="0">
    <w:p w14:paraId="52F00048" w14:textId="77777777" w:rsidR="00C633A8" w:rsidRDefault="00C633A8">
      <w:r>
        <w:continuationSeparator/>
      </w:r>
    </w:p>
  </w:footnote>
  <w:footnote w:id="1">
    <w:p w14:paraId="177AF261" w14:textId="4A7B78C3" w:rsidR="003D38DF" w:rsidRPr="009F3224" w:rsidRDefault="004A352E">
      <w:pPr>
        <w:pStyle w:val="Textonotapie"/>
        <w:rPr>
          <w:rFonts w:asciiTheme="minorHAnsi" w:hAnsiTheme="minorHAnsi" w:cstheme="minorHAnsi"/>
          <w:sz w:val="18"/>
          <w:szCs w:val="18"/>
          <w:lang w:val="es-ES"/>
        </w:rPr>
      </w:pPr>
      <w:r>
        <w:rPr>
          <w:rFonts w:asciiTheme="minorHAnsi" w:hAnsiTheme="minorHAnsi" w:cstheme="minorHAnsi"/>
          <w:sz w:val="18"/>
          <w:szCs w:val="18"/>
        </w:rPr>
        <w:t>*</w:t>
      </w:r>
      <w:r w:rsidR="003D38DF" w:rsidRPr="009F3224">
        <w:rPr>
          <w:rStyle w:val="Refdenotaalpie"/>
          <w:rFonts w:asciiTheme="minorHAnsi" w:hAnsiTheme="minorHAnsi" w:cstheme="minorHAnsi"/>
          <w:sz w:val="18"/>
          <w:szCs w:val="18"/>
        </w:rPr>
        <w:footnoteRef/>
      </w:r>
      <w:r w:rsidR="003D38DF" w:rsidRPr="009F3224">
        <w:rPr>
          <w:rFonts w:asciiTheme="minorHAnsi" w:hAnsiTheme="minorHAnsi" w:cstheme="minorHAnsi"/>
          <w:sz w:val="18"/>
          <w:szCs w:val="18"/>
        </w:rPr>
        <w:t xml:space="preserve"> </w:t>
      </w:r>
      <w:r w:rsidR="003D38DF" w:rsidRPr="009F3224">
        <w:rPr>
          <w:rFonts w:asciiTheme="minorHAnsi" w:hAnsiTheme="minorHAnsi" w:cstheme="minorHAnsi"/>
          <w:sz w:val="18"/>
          <w:szCs w:val="18"/>
          <w:lang w:val="es-ES"/>
        </w:rPr>
        <w:t xml:space="preserve">Nota </w:t>
      </w:r>
      <w:proofErr w:type="gramStart"/>
      <w:r w:rsidR="003D38DF" w:rsidRPr="009F3224">
        <w:rPr>
          <w:rFonts w:asciiTheme="minorHAnsi" w:hAnsiTheme="minorHAnsi" w:cstheme="minorHAnsi"/>
          <w:sz w:val="18"/>
          <w:szCs w:val="18"/>
          <w:lang w:val="es-ES"/>
        </w:rPr>
        <w:t>SEPIE:</w:t>
      </w:r>
      <w:proofErr w:type="gramEnd"/>
      <w:r w:rsidR="003D38DF" w:rsidRPr="009F3224">
        <w:rPr>
          <w:rFonts w:asciiTheme="minorHAnsi" w:hAnsiTheme="minorHAnsi" w:cstheme="minorHAnsi"/>
          <w:sz w:val="18"/>
          <w:szCs w:val="18"/>
          <w:lang w:val="es-ES"/>
        </w:rPr>
        <w:t xml:space="preserve"> Para este campo, consignar la misma información que se indique en el Módulo del beneficiario.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EC9AB" w14:textId="7B024E2F" w:rsidR="00E74826" w:rsidRDefault="00A25425">
    <w:r>
      <w:rPr>
        <w:rFonts w:ascii="Verdana" w:hAnsi="Verdana"/>
        <w:b/>
        <w:noProof/>
        <w:sz w:val="18"/>
        <w:szCs w:val="18"/>
        <w:lang w:val="es-ES" w:eastAsia="es-ES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56E93A62" wp14:editId="25BF0DF3">
              <wp:simplePos x="0" y="0"/>
              <wp:positionH relativeFrom="column">
                <wp:posOffset>3793423</wp:posOffset>
              </wp:positionH>
              <wp:positionV relativeFrom="paragraph">
                <wp:posOffset>269632</wp:posOffset>
              </wp:positionV>
              <wp:extent cx="1789890" cy="700391"/>
              <wp:effectExtent l="0" t="0" r="0" b="5080"/>
              <wp:wrapNone/>
              <wp:docPr id="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9890" cy="70039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E93A6D" w14:textId="3EFAF849" w:rsidR="00AD66BB" w:rsidRPr="001C0AC3" w:rsidRDefault="00E74826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</w:pPr>
                          <w:r w:rsidRPr="001C0AC3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  <w:t>Educación Superior</w:t>
                          </w:r>
                        </w:p>
                        <w:p w14:paraId="56E93A6F" w14:textId="4614A260" w:rsidR="007967A9" w:rsidRDefault="00E74826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</w:pPr>
                          <w:r w:rsidRPr="001C0AC3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  <w:t xml:space="preserve">Acuerdo de </w:t>
                          </w:r>
                          <w:r w:rsidR="009E50D3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  <w:t>m</w:t>
                          </w:r>
                          <w:r w:rsidRPr="001C0AC3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  <w:t>ovilidad</w:t>
                          </w:r>
                          <w:r w:rsidR="00270578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  <w:t xml:space="preserve"> Erasmus+</w:t>
                          </w:r>
                        </w:p>
                        <w:p w14:paraId="2DDF8B6B" w14:textId="77777777" w:rsidR="001C0AC3" w:rsidRPr="001C0AC3" w:rsidRDefault="001C0AC3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</w:pPr>
                        </w:p>
                        <w:p w14:paraId="6C3A2002" w14:textId="1574A6C4" w:rsidR="001C0AC3" w:rsidRPr="001C0AC3" w:rsidRDefault="001C0AC3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i/>
                              <w:color w:val="003CB4"/>
                              <w:sz w:val="16"/>
                              <w:szCs w:val="16"/>
                              <w:lang w:val="es-ES"/>
                            </w:rPr>
                          </w:pPr>
                          <w:r w:rsidRPr="001C0AC3">
                            <w:rPr>
                              <w:rFonts w:ascii="Verdana" w:hAnsi="Verdana"/>
                              <w:i/>
                              <w:color w:val="003CB4"/>
                              <w:sz w:val="16"/>
                              <w:szCs w:val="16"/>
                              <w:lang w:val="es-ES"/>
                            </w:rPr>
                            <w:t>Nombre del participante</w:t>
                          </w:r>
                        </w:p>
                        <w:p w14:paraId="28B50D22" w14:textId="77777777" w:rsidR="001C0AC3" w:rsidRPr="001C0AC3" w:rsidRDefault="001C0AC3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</w:pPr>
                        </w:p>
                        <w:p w14:paraId="44C59D8E" w14:textId="77777777" w:rsidR="001C0AC3" w:rsidRPr="001C0AC3" w:rsidRDefault="001C0AC3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</w:pPr>
                        </w:p>
                        <w:p w14:paraId="230813A9" w14:textId="77777777" w:rsidR="00E74826" w:rsidRPr="001C0AC3" w:rsidRDefault="00E74826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s-ES"/>
                            </w:rPr>
                          </w:pPr>
                        </w:p>
                        <w:p w14:paraId="56E93A70" w14:textId="77777777" w:rsidR="00AD66BB" w:rsidRPr="001C0AC3" w:rsidRDefault="00AD66BB" w:rsidP="007F183D">
                          <w:pPr>
                            <w:tabs>
                              <w:tab w:val="left" w:pos="3119"/>
                            </w:tabs>
                            <w:spacing w:after="12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</w:pPr>
                          <w:r w:rsidRPr="001C0AC3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s-ES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E93A62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298.7pt;margin-top:21.25pt;width:140.95pt;height:55.1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" filled="f" stroked="f">
              <v:textbox>
                <w:txbxContent>
                  <w:p w14:paraId="56E93A6D" w14:textId="3EFAF849" w:rsidR="00AD66BB" w:rsidRPr="001C0AC3" w:rsidRDefault="00E74826" w:rsidP="007967A9">
                    <w:pPr>
                      <w:tabs>
                        <w:tab w:val="left" w:pos="3119"/>
                      </w:tabs>
                      <w:spacing w:after="0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</w:pPr>
                    <w:r w:rsidRPr="001C0AC3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  <w:t>Educación Superior</w:t>
                    </w:r>
                  </w:p>
                  <w:p w14:paraId="56E93A6F" w14:textId="4614A260" w:rsidR="007967A9" w:rsidRDefault="00E74826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</w:pPr>
                    <w:r w:rsidRPr="001C0AC3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  <w:t xml:space="preserve">Acuerdo de </w:t>
                    </w:r>
                    <w:r w:rsidR="009E50D3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  <w:t>m</w:t>
                    </w:r>
                    <w:r w:rsidRPr="001C0AC3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  <w:t>ovilidad</w:t>
                    </w:r>
                    <w:r w:rsidR="00270578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  <w:t xml:space="preserve"> Erasmus+</w:t>
                    </w:r>
                  </w:p>
                  <w:p w14:paraId="2DDF8B6B" w14:textId="77777777" w:rsidR="001C0AC3" w:rsidRPr="001C0AC3" w:rsidRDefault="001C0AC3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</w:pPr>
                  </w:p>
                  <w:p w14:paraId="6C3A2002" w14:textId="1574A6C4" w:rsidR="001C0AC3" w:rsidRPr="001C0AC3" w:rsidRDefault="001C0AC3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i/>
                        <w:color w:val="003CB4"/>
                        <w:sz w:val="16"/>
                        <w:szCs w:val="16"/>
                        <w:lang w:val="es-ES"/>
                      </w:rPr>
                    </w:pPr>
                    <w:r w:rsidRPr="001C0AC3">
                      <w:rPr>
                        <w:rFonts w:ascii="Verdana" w:hAnsi="Verdana"/>
                        <w:i/>
                        <w:color w:val="003CB4"/>
                        <w:sz w:val="16"/>
                        <w:szCs w:val="16"/>
                        <w:lang w:val="es-ES"/>
                      </w:rPr>
                      <w:t>Nombre del participante</w:t>
                    </w:r>
                  </w:p>
                  <w:p w14:paraId="28B50D22" w14:textId="77777777" w:rsidR="001C0AC3" w:rsidRPr="001C0AC3" w:rsidRDefault="001C0AC3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</w:pPr>
                  </w:p>
                  <w:p w14:paraId="44C59D8E" w14:textId="77777777" w:rsidR="001C0AC3" w:rsidRPr="001C0AC3" w:rsidRDefault="001C0AC3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</w:pPr>
                  </w:p>
                  <w:p w14:paraId="230813A9" w14:textId="77777777" w:rsidR="00E74826" w:rsidRPr="001C0AC3" w:rsidRDefault="00E74826" w:rsidP="007967A9">
                    <w:pPr>
                      <w:tabs>
                        <w:tab w:val="left" w:pos="3119"/>
                      </w:tabs>
                      <w:spacing w:after="0"/>
                      <w:jc w:val="left"/>
                      <w:rPr>
                        <w:rFonts w:ascii="Verdana" w:hAnsi="Verdana"/>
                        <w:b/>
                        <w:i/>
                        <w:color w:val="003CB4"/>
                        <w:sz w:val="16"/>
                        <w:szCs w:val="16"/>
                        <w:lang w:val="es-ES"/>
                      </w:rPr>
                    </w:pPr>
                  </w:p>
                  <w:p w14:paraId="56E93A70" w14:textId="77777777" w:rsidR="00AD66BB" w:rsidRPr="001C0AC3" w:rsidRDefault="00AD66BB" w:rsidP="007F183D">
                    <w:pPr>
                      <w:tabs>
                        <w:tab w:val="left" w:pos="3119"/>
                      </w:tabs>
                      <w:spacing w:after="120"/>
                      <w:jc w:val="left"/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</w:pPr>
                    <w:r w:rsidRPr="001C0AC3">
                      <w:rPr>
                        <w:rFonts w:ascii="Verdana" w:hAnsi="Verdana"/>
                        <w:b/>
                        <w:color w:val="003CB4"/>
                        <w:sz w:val="16"/>
                        <w:szCs w:val="16"/>
                        <w:lang w:val="es-ES"/>
                      </w:rPr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D2543" w14:paraId="56E93A5C" w14:textId="77777777" w:rsidTr="00084A0C">
      <w:trPr>
        <w:trHeight w:val="823"/>
      </w:trPr>
      <w:tc>
        <w:tcPr>
          <w:tcW w:w="7135" w:type="dxa"/>
          <w:vAlign w:val="center"/>
        </w:tcPr>
        <w:p w14:paraId="56E93A5A" w14:textId="4B26B2D4" w:rsidR="00E01AAA" w:rsidRPr="00AD66BB" w:rsidRDefault="00E01AAA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B6735A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6E93A5B" w14:textId="77777777" w:rsidR="00E01AAA" w:rsidRPr="00967BFC" w:rsidRDefault="00E01AAA" w:rsidP="00C05937">
          <w:pPr>
            <w:pStyle w:val="ZDGName"/>
            <w:rPr>
              <w:lang w:val="en-GB"/>
            </w:rPr>
          </w:pPr>
        </w:p>
      </w:tc>
    </w:tr>
  </w:tbl>
  <w:p w14:paraId="56E93A5D" w14:textId="77777777" w:rsidR="00506408" w:rsidRPr="00B6735A" w:rsidRDefault="00506408" w:rsidP="00084A0C">
    <w:pPr>
      <w:pStyle w:val="Encabezado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E93A5F" w14:textId="77777777" w:rsidR="00506408" w:rsidRPr="00865FC1" w:rsidRDefault="00506408" w:rsidP="00E01AAA">
    <w:pPr>
      <w:pStyle w:val="Encabezado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aconnme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Listaconnmeros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AF56F50C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5612617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A807A4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17C4C4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D247A0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E86F7E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DCE7BD2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9CEC7F1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A006A0C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Ttulo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Ttulo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Ttulo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Ttulo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Listaconnmeros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9583D94"/>
    <w:multiLevelType w:val="hybridMultilevel"/>
    <w:tmpl w:val="366665BE"/>
    <w:lvl w:ilvl="0" w:tplc="1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2" w15:restartNumberingAfterBreak="0">
    <w:nsid w:val="2CAB4527"/>
    <w:multiLevelType w:val="multilevel"/>
    <w:tmpl w:val="26C24C12"/>
    <w:lvl w:ilvl="0">
      <w:start w:val="1"/>
      <w:numFmt w:val="decimal"/>
      <w:pStyle w:val="Listaconnmeros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3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6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7" w15:restartNumberingAfterBreak="0">
    <w:nsid w:val="3AFB6DC8"/>
    <w:multiLevelType w:val="singleLevel"/>
    <w:tmpl w:val="D97CFDF8"/>
    <w:lvl w:ilvl="0">
      <w:start w:val="1"/>
      <w:numFmt w:val="bullet"/>
      <w:pStyle w:val="Listaconvietas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8" w15:restartNumberingAfterBreak="0">
    <w:nsid w:val="3CF00E18"/>
    <w:multiLevelType w:val="singleLevel"/>
    <w:tmpl w:val="4E1A982C"/>
    <w:lvl w:ilvl="0">
      <w:start w:val="1"/>
      <w:numFmt w:val="bullet"/>
      <w:pStyle w:val="Listaconvietas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9" w15:restartNumberingAfterBreak="0">
    <w:nsid w:val="41AF1523"/>
    <w:multiLevelType w:val="hybridMultilevel"/>
    <w:tmpl w:val="38103490"/>
    <w:lvl w:ilvl="0" w:tplc="57E204CA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A3A29C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AAE9A3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8F6C8B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D98410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AF0E49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3A815B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2346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5C0B9B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EA5981"/>
    <w:multiLevelType w:val="hybridMultilevel"/>
    <w:tmpl w:val="D38E81CC"/>
    <w:lvl w:ilvl="0" w:tplc="AEAEC00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AC81F34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7B88A7E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2056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CAF1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9AC6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9AAC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4433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AD811C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2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7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8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78F4F31"/>
    <w:multiLevelType w:val="hybridMultilevel"/>
    <w:tmpl w:val="AF32843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41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3" w15:restartNumberingAfterBreak="0">
    <w:nsid w:val="620F2440"/>
    <w:multiLevelType w:val="singleLevel"/>
    <w:tmpl w:val="6860A420"/>
    <w:lvl w:ilvl="0">
      <w:start w:val="1"/>
      <w:numFmt w:val="bullet"/>
      <w:pStyle w:val="Listaconvietas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4" w15:restartNumberingAfterBreak="0">
    <w:nsid w:val="6DF118C0"/>
    <w:multiLevelType w:val="singleLevel"/>
    <w:tmpl w:val="B90C8B88"/>
    <w:lvl w:ilvl="0">
      <w:start w:val="1"/>
      <w:numFmt w:val="bullet"/>
      <w:pStyle w:val="Listaconvietas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5" w15:restartNumberingAfterBreak="0">
    <w:nsid w:val="722304D7"/>
    <w:multiLevelType w:val="multilevel"/>
    <w:tmpl w:val="9DE2758E"/>
    <w:lvl w:ilvl="0">
      <w:start w:val="1"/>
      <w:numFmt w:val="decimal"/>
      <w:pStyle w:val="Listaconnmeros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6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8"/>
  </w:num>
  <w:num w:numId="5">
    <w:abstractNumId w:val="21"/>
  </w:num>
  <w:num w:numId="6">
    <w:abstractNumId w:val="27"/>
  </w:num>
  <w:num w:numId="7">
    <w:abstractNumId w:val="43"/>
  </w:num>
  <w:num w:numId="8">
    <w:abstractNumId w:val="44"/>
  </w:num>
  <w:num w:numId="9">
    <w:abstractNumId w:val="25"/>
  </w:num>
  <w:num w:numId="10">
    <w:abstractNumId w:val="42"/>
  </w:num>
  <w:num w:numId="11">
    <w:abstractNumId w:val="40"/>
  </w:num>
  <w:num w:numId="12">
    <w:abstractNumId w:val="31"/>
  </w:num>
  <w:num w:numId="13">
    <w:abstractNumId w:val="37"/>
  </w:num>
  <w:num w:numId="14">
    <w:abstractNumId w:val="19"/>
  </w:num>
  <w:num w:numId="15">
    <w:abstractNumId w:val="26"/>
  </w:num>
  <w:num w:numId="16">
    <w:abstractNumId w:val="15"/>
  </w:num>
  <w:num w:numId="17">
    <w:abstractNumId w:val="22"/>
  </w:num>
  <w:num w:numId="18">
    <w:abstractNumId w:val="45"/>
  </w:num>
  <w:num w:numId="19">
    <w:abstractNumId w:val="33"/>
  </w:num>
  <w:num w:numId="20">
    <w:abstractNumId w:val="17"/>
  </w:num>
  <w:num w:numId="21">
    <w:abstractNumId w:val="29"/>
  </w:num>
  <w:num w:numId="22">
    <w:abstractNumId w:val="30"/>
  </w:num>
  <w:num w:numId="23">
    <w:abstractNumId w:val="32"/>
  </w:num>
  <w:num w:numId="24">
    <w:abstractNumId w:val="4"/>
  </w:num>
  <w:num w:numId="25">
    <w:abstractNumId w:val="7"/>
  </w:num>
  <w:num w:numId="26">
    <w:abstractNumId w:val="35"/>
  </w:num>
  <w:num w:numId="27">
    <w:abstractNumId w:val="16"/>
  </w:num>
  <w:num w:numId="28">
    <w:abstractNumId w:val="10"/>
  </w:num>
  <w:num w:numId="29">
    <w:abstractNumId w:val="38"/>
  </w:num>
  <w:num w:numId="30">
    <w:abstractNumId w:val="34"/>
  </w:num>
  <w:num w:numId="31">
    <w:abstractNumId w:val="24"/>
  </w:num>
  <w:num w:numId="32">
    <w:abstractNumId w:val="12"/>
  </w:num>
  <w:num w:numId="33">
    <w:abstractNumId w:val="36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6"/>
  </w:num>
  <w:num w:numId="39">
    <w:abstractNumId w:val="46"/>
  </w:num>
  <w:num w:numId="4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39"/>
  </w:num>
  <w:num w:numId="46">
    <w:abstractNumId w:val="2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laconcuadrcul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07AA7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5A01"/>
    <w:rsid w:val="00030154"/>
    <w:rsid w:val="00030B0F"/>
    <w:rsid w:val="00030D4D"/>
    <w:rsid w:val="00031BF4"/>
    <w:rsid w:val="000322B4"/>
    <w:rsid w:val="00034846"/>
    <w:rsid w:val="00035B93"/>
    <w:rsid w:val="00041544"/>
    <w:rsid w:val="000420DD"/>
    <w:rsid w:val="0004347D"/>
    <w:rsid w:val="00043DA6"/>
    <w:rsid w:val="00044ED6"/>
    <w:rsid w:val="00046C79"/>
    <w:rsid w:val="00047D1B"/>
    <w:rsid w:val="00050692"/>
    <w:rsid w:val="00052009"/>
    <w:rsid w:val="000566D0"/>
    <w:rsid w:val="0005717C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4A0C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97960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205"/>
    <w:rsid w:val="00104418"/>
    <w:rsid w:val="00104BB6"/>
    <w:rsid w:val="00104E48"/>
    <w:rsid w:val="001053D1"/>
    <w:rsid w:val="001060EF"/>
    <w:rsid w:val="00107B17"/>
    <w:rsid w:val="00107DA8"/>
    <w:rsid w:val="00107DCC"/>
    <w:rsid w:val="00110C6C"/>
    <w:rsid w:val="001112CC"/>
    <w:rsid w:val="00111C6D"/>
    <w:rsid w:val="001156CD"/>
    <w:rsid w:val="001166B5"/>
    <w:rsid w:val="0011681E"/>
    <w:rsid w:val="00116FBB"/>
    <w:rsid w:val="00120E8D"/>
    <w:rsid w:val="00121A1B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44679"/>
    <w:rsid w:val="0014545E"/>
    <w:rsid w:val="00145EB7"/>
    <w:rsid w:val="00150149"/>
    <w:rsid w:val="001507B9"/>
    <w:rsid w:val="00151D39"/>
    <w:rsid w:val="0015235B"/>
    <w:rsid w:val="0015351B"/>
    <w:rsid w:val="00153B61"/>
    <w:rsid w:val="0015507D"/>
    <w:rsid w:val="0015521A"/>
    <w:rsid w:val="00155F8B"/>
    <w:rsid w:val="00157579"/>
    <w:rsid w:val="0016364F"/>
    <w:rsid w:val="001640FA"/>
    <w:rsid w:val="001645EE"/>
    <w:rsid w:val="00170246"/>
    <w:rsid w:val="001720C5"/>
    <w:rsid w:val="001730C7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58E"/>
    <w:rsid w:val="001A3654"/>
    <w:rsid w:val="001A3C8E"/>
    <w:rsid w:val="001A4319"/>
    <w:rsid w:val="001A4F87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0AC3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4CB2"/>
    <w:rsid w:val="001F4F65"/>
    <w:rsid w:val="001F59C5"/>
    <w:rsid w:val="001F6040"/>
    <w:rsid w:val="001F6A51"/>
    <w:rsid w:val="001F7077"/>
    <w:rsid w:val="00200B0B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FF"/>
    <w:rsid w:val="0022740E"/>
    <w:rsid w:val="0022745E"/>
    <w:rsid w:val="00230528"/>
    <w:rsid w:val="00230F50"/>
    <w:rsid w:val="00232CEC"/>
    <w:rsid w:val="00233738"/>
    <w:rsid w:val="0023464A"/>
    <w:rsid w:val="00234AFB"/>
    <w:rsid w:val="00235F01"/>
    <w:rsid w:val="002367E6"/>
    <w:rsid w:val="0023723A"/>
    <w:rsid w:val="00237378"/>
    <w:rsid w:val="0024301D"/>
    <w:rsid w:val="00244CF4"/>
    <w:rsid w:val="0024577B"/>
    <w:rsid w:val="0024637F"/>
    <w:rsid w:val="00247002"/>
    <w:rsid w:val="00251021"/>
    <w:rsid w:val="00252D45"/>
    <w:rsid w:val="00252FF1"/>
    <w:rsid w:val="00255678"/>
    <w:rsid w:val="00255720"/>
    <w:rsid w:val="00255C91"/>
    <w:rsid w:val="00257FBA"/>
    <w:rsid w:val="00260F2A"/>
    <w:rsid w:val="00261147"/>
    <w:rsid w:val="00262F89"/>
    <w:rsid w:val="00266ED9"/>
    <w:rsid w:val="0026795B"/>
    <w:rsid w:val="00270578"/>
    <w:rsid w:val="0027071E"/>
    <w:rsid w:val="00271299"/>
    <w:rsid w:val="00271FDB"/>
    <w:rsid w:val="00272732"/>
    <w:rsid w:val="00275E00"/>
    <w:rsid w:val="0027654E"/>
    <w:rsid w:val="0027658C"/>
    <w:rsid w:val="00277A20"/>
    <w:rsid w:val="00277E2D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D1ECC"/>
    <w:rsid w:val="002D2C3E"/>
    <w:rsid w:val="002D31AD"/>
    <w:rsid w:val="002D37BB"/>
    <w:rsid w:val="002D52C0"/>
    <w:rsid w:val="002D541C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E78"/>
    <w:rsid w:val="002F4663"/>
    <w:rsid w:val="00301E52"/>
    <w:rsid w:val="0030228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6260"/>
    <w:rsid w:val="00327F70"/>
    <w:rsid w:val="003315D9"/>
    <w:rsid w:val="00331937"/>
    <w:rsid w:val="003331F9"/>
    <w:rsid w:val="003339EF"/>
    <w:rsid w:val="003416C6"/>
    <w:rsid w:val="00342156"/>
    <w:rsid w:val="00342414"/>
    <w:rsid w:val="003426AF"/>
    <w:rsid w:val="00342C1C"/>
    <w:rsid w:val="0034307E"/>
    <w:rsid w:val="003436A1"/>
    <w:rsid w:val="00343D6F"/>
    <w:rsid w:val="003506C3"/>
    <w:rsid w:val="00350D85"/>
    <w:rsid w:val="003512F7"/>
    <w:rsid w:val="00354F60"/>
    <w:rsid w:val="003559A5"/>
    <w:rsid w:val="003566D6"/>
    <w:rsid w:val="00356AC6"/>
    <w:rsid w:val="0035727D"/>
    <w:rsid w:val="00360F1E"/>
    <w:rsid w:val="00361100"/>
    <w:rsid w:val="00361777"/>
    <w:rsid w:val="00363AEC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5900"/>
    <w:rsid w:val="0038590F"/>
    <w:rsid w:val="00386406"/>
    <w:rsid w:val="00386FAD"/>
    <w:rsid w:val="00390C8C"/>
    <w:rsid w:val="003910F3"/>
    <w:rsid w:val="0039110A"/>
    <w:rsid w:val="00391688"/>
    <w:rsid w:val="003923BA"/>
    <w:rsid w:val="003938EA"/>
    <w:rsid w:val="00393DF2"/>
    <w:rsid w:val="00394229"/>
    <w:rsid w:val="0039424E"/>
    <w:rsid w:val="00394BF9"/>
    <w:rsid w:val="00395003"/>
    <w:rsid w:val="00396A9C"/>
    <w:rsid w:val="00396E01"/>
    <w:rsid w:val="00397B14"/>
    <w:rsid w:val="003A2F6D"/>
    <w:rsid w:val="003A3312"/>
    <w:rsid w:val="003A37CD"/>
    <w:rsid w:val="003A406A"/>
    <w:rsid w:val="003A4447"/>
    <w:rsid w:val="003A4FCA"/>
    <w:rsid w:val="003A5AEF"/>
    <w:rsid w:val="003A5B1B"/>
    <w:rsid w:val="003A7498"/>
    <w:rsid w:val="003B1A24"/>
    <w:rsid w:val="003B1C2F"/>
    <w:rsid w:val="003B39DD"/>
    <w:rsid w:val="003B46A8"/>
    <w:rsid w:val="003B5580"/>
    <w:rsid w:val="003B6B9F"/>
    <w:rsid w:val="003B6EAA"/>
    <w:rsid w:val="003B706A"/>
    <w:rsid w:val="003C0BCA"/>
    <w:rsid w:val="003C1440"/>
    <w:rsid w:val="003C2D83"/>
    <w:rsid w:val="003C4371"/>
    <w:rsid w:val="003C496C"/>
    <w:rsid w:val="003C5E5B"/>
    <w:rsid w:val="003C67DC"/>
    <w:rsid w:val="003C7CEB"/>
    <w:rsid w:val="003D0705"/>
    <w:rsid w:val="003D38DF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2D45"/>
    <w:rsid w:val="003F41FD"/>
    <w:rsid w:val="003F5071"/>
    <w:rsid w:val="003F7613"/>
    <w:rsid w:val="00400033"/>
    <w:rsid w:val="00400CAE"/>
    <w:rsid w:val="004010EE"/>
    <w:rsid w:val="00402406"/>
    <w:rsid w:val="004040D6"/>
    <w:rsid w:val="004105B9"/>
    <w:rsid w:val="004113AE"/>
    <w:rsid w:val="00411576"/>
    <w:rsid w:val="00413837"/>
    <w:rsid w:val="00415654"/>
    <w:rsid w:val="00420001"/>
    <w:rsid w:val="004202FC"/>
    <w:rsid w:val="004208DA"/>
    <w:rsid w:val="00422BC5"/>
    <w:rsid w:val="00425C86"/>
    <w:rsid w:val="004268DD"/>
    <w:rsid w:val="004311BA"/>
    <w:rsid w:val="0043282E"/>
    <w:rsid w:val="004328AD"/>
    <w:rsid w:val="00432E7C"/>
    <w:rsid w:val="00432E9A"/>
    <w:rsid w:val="0043485D"/>
    <w:rsid w:val="004354F1"/>
    <w:rsid w:val="004358D6"/>
    <w:rsid w:val="00437A77"/>
    <w:rsid w:val="00441848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658FB"/>
    <w:rsid w:val="00465C27"/>
    <w:rsid w:val="00466BFF"/>
    <w:rsid w:val="00470CE2"/>
    <w:rsid w:val="00470DBD"/>
    <w:rsid w:val="00472588"/>
    <w:rsid w:val="004735C5"/>
    <w:rsid w:val="00473CFE"/>
    <w:rsid w:val="0047490C"/>
    <w:rsid w:val="00474BE2"/>
    <w:rsid w:val="0047683E"/>
    <w:rsid w:val="00476FD2"/>
    <w:rsid w:val="004777BF"/>
    <w:rsid w:val="00477C0F"/>
    <w:rsid w:val="00480AA2"/>
    <w:rsid w:val="0048489E"/>
    <w:rsid w:val="00486C4D"/>
    <w:rsid w:val="00490C9A"/>
    <w:rsid w:val="00490CA2"/>
    <w:rsid w:val="00490F95"/>
    <w:rsid w:val="004943F7"/>
    <w:rsid w:val="004969F1"/>
    <w:rsid w:val="004A19CA"/>
    <w:rsid w:val="004A352E"/>
    <w:rsid w:val="004A4C16"/>
    <w:rsid w:val="004A6099"/>
    <w:rsid w:val="004A63E4"/>
    <w:rsid w:val="004B148D"/>
    <w:rsid w:val="004B4C99"/>
    <w:rsid w:val="004B4D19"/>
    <w:rsid w:val="004B507C"/>
    <w:rsid w:val="004B6F5F"/>
    <w:rsid w:val="004C0B4D"/>
    <w:rsid w:val="004C13A6"/>
    <w:rsid w:val="004C6DC4"/>
    <w:rsid w:val="004C705E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4820"/>
    <w:rsid w:val="004E5358"/>
    <w:rsid w:val="004E5A42"/>
    <w:rsid w:val="004E6C5A"/>
    <w:rsid w:val="004E770A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45E0"/>
    <w:rsid w:val="00515E4F"/>
    <w:rsid w:val="00516478"/>
    <w:rsid w:val="00516F8A"/>
    <w:rsid w:val="005228FF"/>
    <w:rsid w:val="00522AEF"/>
    <w:rsid w:val="0052556E"/>
    <w:rsid w:val="00525767"/>
    <w:rsid w:val="005259DC"/>
    <w:rsid w:val="0052630D"/>
    <w:rsid w:val="005265A6"/>
    <w:rsid w:val="00527369"/>
    <w:rsid w:val="00535080"/>
    <w:rsid w:val="005354D8"/>
    <w:rsid w:val="00535659"/>
    <w:rsid w:val="00536EE5"/>
    <w:rsid w:val="005377CB"/>
    <w:rsid w:val="00537BF5"/>
    <w:rsid w:val="00540C76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005"/>
    <w:rsid w:val="00576233"/>
    <w:rsid w:val="00580466"/>
    <w:rsid w:val="00582E52"/>
    <w:rsid w:val="005840D6"/>
    <w:rsid w:val="005848E1"/>
    <w:rsid w:val="00590FA1"/>
    <w:rsid w:val="005931F7"/>
    <w:rsid w:val="00593D06"/>
    <w:rsid w:val="00594309"/>
    <w:rsid w:val="00594729"/>
    <w:rsid w:val="00595FA2"/>
    <w:rsid w:val="00595FE4"/>
    <w:rsid w:val="005970CB"/>
    <w:rsid w:val="005977C7"/>
    <w:rsid w:val="005A1D32"/>
    <w:rsid w:val="005A4856"/>
    <w:rsid w:val="005A4F12"/>
    <w:rsid w:val="005A4FF1"/>
    <w:rsid w:val="005A6207"/>
    <w:rsid w:val="005B0DDB"/>
    <w:rsid w:val="005B11B2"/>
    <w:rsid w:val="005B1447"/>
    <w:rsid w:val="005B14F0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E664D"/>
    <w:rsid w:val="005F0173"/>
    <w:rsid w:val="005F0E76"/>
    <w:rsid w:val="005F172D"/>
    <w:rsid w:val="005F1B3E"/>
    <w:rsid w:val="005F2088"/>
    <w:rsid w:val="005F3745"/>
    <w:rsid w:val="005F3FC8"/>
    <w:rsid w:val="005F49D5"/>
    <w:rsid w:val="005F750B"/>
    <w:rsid w:val="006004B3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3811"/>
    <w:rsid w:val="006541A7"/>
    <w:rsid w:val="00655049"/>
    <w:rsid w:val="00655CF2"/>
    <w:rsid w:val="00656432"/>
    <w:rsid w:val="00660DEA"/>
    <w:rsid w:val="00660EDB"/>
    <w:rsid w:val="00660F1F"/>
    <w:rsid w:val="00662AD4"/>
    <w:rsid w:val="00662F98"/>
    <w:rsid w:val="006643F2"/>
    <w:rsid w:val="00667705"/>
    <w:rsid w:val="006677CA"/>
    <w:rsid w:val="00672D6F"/>
    <w:rsid w:val="006743DA"/>
    <w:rsid w:val="00675DCA"/>
    <w:rsid w:val="0067665D"/>
    <w:rsid w:val="00676B6E"/>
    <w:rsid w:val="006773B3"/>
    <w:rsid w:val="00677EF6"/>
    <w:rsid w:val="006803B8"/>
    <w:rsid w:val="00680954"/>
    <w:rsid w:val="00680A26"/>
    <w:rsid w:val="006825F3"/>
    <w:rsid w:val="0068325A"/>
    <w:rsid w:val="00683971"/>
    <w:rsid w:val="00690DA5"/>
    <w:rsid w:val="006914AD"/>
    <w:rsid w:val="006916B9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0B98"/>
    <w:rsid w:val="006B2165"/>
    <w:rsid w:val="006B22AA"/>
    <w:rsid w:val="006B304B"/>
    <w:rsid w:val="006B39E9"/>
    <w:rsid w:val="006B63AE"/>
    <w:rsid w:val="006B656E"/>
    <w:rsid w:val="006C028D"/>
    <w:rsid w:val="006C0A02"/>
    <w:rsid w:val="006C1F62"/>
    <w:rsid w:val="006C41A1"/>
    <w:rsid w:val="006C500C"/>
    <w:rsid w:val="006C5B58"/>
    <w:rsid w:val="006C6516"/>
    <w:rsid w:val="006C72BD"/>
    <w:rsid w:val="006C753A"/>
    <w:rsid w:val="006D0382"/>
    <w:rsid w:val="006D05AA"/>
    <w:rsid w:val="006D13C5"/>
    <w:rsid w:val="006D43BE"/>
    <w:rsid w:val="006D540A"/>
    <w:rsid w:val="006D578F"/>
    <w:rsid w:val="006D60EC"/>
    <w:rsid w:val="006D6BE1"/>
    <w:rsid w:val="006D7785"/>
    <w:rsid w:val="006D79B4"/>
    <w:rsid w:val="006E591B"/>
    <w:rsid w:val="006F0AD2"/>
    <w:rsid w:val="006F220F"/>
    <w:rsid w:val="006F285A"/>
    <w:rsid w:val="006F3042"/>
    <w:rsid w:val="006F30F0"/>
    <w:rsid w:val="006F38E0"/>
    <w:rsid w:val="006F44FD"/>
    <w:rsid w:val="006F57DE"/>
    <w:rsid w:val="006F6EA3"/>
    <w:rsid w:val="0070242A"/>
    <w:rsid w:val="007064C9"/>
    <w:rsid w:val="00711FB9"/>
    <w:rsid w:val="0071242D"/>
    <w:rsid w:val="007127CF"/>
    <w:rsid w:val="00713494"/>
    <w:rsid w:val="00713E3E"/>
    <w:rsid w:val="00716A65"/>
    <w:rsid w:val="00717CFD"/>
    <w:rsid w:val="007242C0"/>
    <w:rsid w:val="00724F78"/>
    <w:rsid w:val="00727BA7"/>
    <w:rsid w:val="007306FD"/>
    <w:rsid w:val="00730DBC"/>
    <w:rsid w:val="0073286B"/>
    <w:rsid w:val="00732B5C"/>
    <w:rsid w:val="00733844"/>
    <w:rsid w:val="00734B2E"/>
    <w:rsid w:val="007351DE"/>
    <w:rsid w:val="007354C7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1BD"/>
    <w:rsid w:val="00752FD5"/>
    <w:rsid w:val="00754134"/>
    <w:rsid w:val="00754226"/>
    <w:rsid w:val="0075468B"/>
    <w:rsid w:val="007566E8"/>
    <w:rsid w:val="00760B90"/>
    <w:rsid w:val="00763067"/>
    <w:rsid w:val="00763552"/>
    <w:rsid w:val="00763ABA"/>
    <w:rsid w:val="007673FA"/>
    <w:rsid w:val="00767F39"/>
    <w:rsid w:val="00772119"/>
    <w:rsid w:val="00773036"/>
    <w:rsid w:val="00773250"/>
    <w:rsid w:val="00773912"/>
    <w:rsid w:val="00774D28"/>
    <w:rsid w:val="00775212"/>
    <w:rsid w:val="007812AB"/>
    <w:rsid w:val="007818F3"/>
    <w:rsid w:val="0078210D"/>
    <w:rsid w:val="00782942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2ADC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1F2E"/>
    <w:rsid w:val="007E293D"/>
    <w:rsid w:val="007E2F6C"/>
    <w:rsid w:val="007E347D"/>
    <w:rsid w:val="007E35FC"/>
    <w:rsid w:val="007E4B17"/>
    <w:rsid w:val="007E4C03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6603"/>
    <w:rsid w:val="00807A4F"/>
    <w:rsid w:val="00812E3E"/>
    <w:rsid w:val="00814DD9"/>
    <w:rsid w:val="008158EB"/>
    <w:rsid w:val="008169E7"/>
    <w:rsid w:val="0081766A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3A32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BF3"/>
    <w:rsid w:val="00865D30"/>
    <w:rsid w:val="00865FC1"/>
    <w:rsid w:val="00866484"/>
    <w:rsid w:val="008674B4"/>
    <w:rsid w:val="0086757F"/>
    <w:rsid w:val="00870559"/>
    <w:rsid w:val="00870EFB"/>
    <w:rsid w:val="00871216"/>
    <w:rsid w:val="00871DB6"/>
    <w:rsid w:val="0087272D"/>
    <w:rsid w:val="00874E48"/>
    <w:rsid w:val="0087555F"/>
    <w:rsid w:val="00875832"/>
    <w:rsid w:val="008805B1"/>
    <w:rsid w:val="00881082"/>
    <w:rsid w:val="008818F5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3E"/>
    <w:rsid w:val="008B0FCF"/>
    <w:rsid w:val="008B5B2A"/>
    <w:rsid w:val="008B6FA5"/>
    <w:rsid w:val="008B75A2"/>
    <w:rsid w:val="008B7ABA"/>
    <w:rsid w:val="008C2716"/>
    <w:rsid w:val="008C3569"/>
    <w:rsid w:val="008C6905"/>
    <w:rsid w:val="008D39EF"/>
    <w:rsid w:val="008D4337"/>
    <w:rsid w:val="008D4DCC"/>
    <w:rsid w:val="008E0763"/>
    <w:rsid w:val="008E432F"/>
    <w:rsid w:val="008F2AC6"/>
    <w:rsid w:val="008F4E9D"/>
    <w:rsid w:val="008F5B44"/>
    <w:rsid w:val="008F5CB4"/>
    <w:rsid w:val="008F5E15"/>
    <w:rsid w:val="008F6473"/>
    <w:rsid w:val="008F739E"/>
    <w:rsid w:val="00900A82"/>
    <w:rsid w:val="00900C5A"/>
    <w:rsid w:val="00901387"/>
    <w:rsid w:val="00902B1C"/>
    <w:rsid w:val="0090579F"/>
    <w:rsid w:val="00907137"/>
    <w:rsid w:val="009079A9"/>
    <w:rsid w:val="009105FA"/>
    <w:rsid w:val="00910BEB"/>
    <w:rsid w:val="009114C3"/>
    <w:rsid w:val="00913949"/>
    <w:rsid w:val="00914158"/>
    <w:rsid w:val="00915045"/>
    <w:rsid w:val="0091630A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1ED"/>
    <w:rsid w:val="009417EE"/>
    <w:rsid w:val="009418A3"/>
    <w:rsid w:val="00942103"/>
    <w:rsid w:val="00943837"/>
    <w:rsid w:val="00944DE9"/>
    <w:rsid w:val="009463FC"/>
    <w:rsid w:val="00946D50"/>
    <w:rsid w:val="00947DE7"/>
    <w:rsid w:val="009519A8"/>
    <w:rsid w:val="0095201B"/>
    <w:rsid w:val="00954FBD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0AC"/>
    <w:rsid w:val="00996304"/>
    <w:rsid w:val="00997FFC"/>
    <w:rsid w:val="009A11CE"/>
    <w:rsid w:val="009A396A"/>
    <w:rsid w:val="009A39E6"/>
    <w:rsid w:val="009A4A80"/>
    <w:rsid w:val="009A5DF6"/>
    <w:rsid w:val="009A7A8E"/>
    <w:rsid w:val="009B0365"/>
    <w:rsid w:val="009B18BB"/>
    <w:rsid w:val="009B2CDE"/>
    <w:rsid w:val="009B4047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878"/>
    <w:rsid w:val="009D4AC6"/>
    <w:rsid w:val="009D56E5"/>
    <w:rsid w:val="009E1C65"/>
    <w:rsid w:val="009E1DBD"/>
    <w:rsid w:val="009E50D3"/>
    <w:rsid w:val="009E6FCD"/>
    <w:rsid w:val="009E7D00"/>
    <w:rsid w:val="009F2AA9"/>
    <w:rsid w:val="009F3224"/>
    <w:rsid w:val="009F5546"/>
    <w:rsid w:val="009F5B61"/>
    <w:rsid w:val="009F6B7E"/>
    <w:rsid w:val="00A014BD"/>
    <w:rsid w:val="00A01F2D"/>
    <w:rsid w:val="00A029A1"/>
    <w:rsid w:val="00A02E7C"/>
    <w:rsid w:val="00A03B6C"/>
    <w:rsid w:val="00A0401F"/>
    <w:rsid w:val="00A05452"/>
    <w:rsid w:val="00A05C55"/>
    <w:rsid w:val="00A06088"/>
    <w:rsid w:val="00A072EE"/>
    <w:rsid w:val="00A077EC"/>
    <w:rsid w:val="00A07EA6"/>
    <w:rsid w:val="00A10C2F"/>
    <w:rsid w:val="00A10C51"/>
    <w:rsid w:val="00A12886"/>
    <w:rsid w:val="00A128FE"/>
    <w:rsid w:val="00A12DE3"/>
    <w:rsid w:val="00A14125"/>
    <w:rsid w:val="00A14901"/>
    <w:rsid w:val="00A16EAD"/>
    <w:rsid w:val="00A2035E"/>
    <w:rsid w:val="00A20D7A"/>
    <w:rsid w:val="00A22108"/>
    <w:rsid w:val="00A23822"/>
    <w:rsid w:val="00A23C0A"/>
    <w:rsid w:val="00A24DCC"/>
    <w:rsid w:val="00A24EEB"/>
    <w:rsid w:val="00A25425"/>
    <w:rsid w:val="00A255FF"/>
    <w:rsid w:val="00A26F3C"/>
    <w:rsid w:val="00A26FF7"/>
    <w:rsid w:val="00A30625"/>
    <w:rsid w:val="00A307C1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268E"/>
    <w:rsid w:val="00A434F9"/>
    <w:rsid w:val="00A4398E"/>
    <w:rsid w:val="00A43DBE"/>
    <w:rsid w:val="00A446E8"/>
    <w:rsid w:val="00A45B25"/>
    <w:rsid w:val="00A46125"/>
    <w:rsid w:val="00A46B2C"/>
    <w:rsid w:val="00A46DDD"/>
    <w:rsid w:val="00A4700E"/>
    <w:rsid w:val="00A4746C"/>
    <w:rsid w:val="00A47900"/>
    <w:rsid w:val="00A5118C"/>
    <w:rsid w:val="00A54C8C"/>
    <w:rsid w:val="00A568F8"/>
    <w:rsid w:val="00A62B2A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3479"/>
    <w:rsid w:val="00A941C9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B7704"/>
    <w:rsid w:val="00AC01AE"/>
    <w:rsid w:val="00AC1B51"/>
    <w:rsid w:val="00AC2ADC"/>
    <w:rsid w:val="00AC3A15"/>
    <w:rsid w:val="00AC3DDD"/>
    <w:rsid w:val="00AC57BC"/>
    <w:rsid w:val="00AC79B1"/>
    <w:rsid w:val="00AD21EF"/>
    <w:rsid w:val="00AD236D"/>
    <w:rsid w:val="00AD394A"/>
    <w:rsid w:val="00AD4D4B"/>
    <w:rsid w:val="00AD4D51"/>
    <w:rsid w:val="00AD66BB"/>
    <w:rsid w:val="00AD754C"/>
    <w:rsid w:val="00AE296E"/>
    <w:rsid w:val="00AE2EE2"/>
    <w:rsid w:val="00AE4B27"/>
    <w:rsid w:val="00AE7B1F"/>
    <w:rsid w:val="00AF1AC7"/>
    <w:rsid w:val="00AF2293"/>
    <w:rsid w:val="00AF298C"/>
    <w:rsid w:val="00AF484B"/>
    <w:rsid w:val="00AF57BF"/>
    <w:rsid w:val="00AF5D92"/>
    <w:rsid w:val="00B02937"/>
    <w:rsid w:val="00B03101"/>
    <w:rsid w:val="00B036A7"/>
    <w:rsid w:val="00B063DF"/>
    <w:rsid w:val="00B071E5"/>
    <w:rsid w:val="00B10CCA"/>
    <w:rsid w:val="00B1101E"/>
    <w:rsid w:val="00B12480"/>
    <w:rsid w:val="00B1257C"/>
    <w:rsid w:val="00B13BA9"/>
    <w:rsid w:val="00B14FCB"/>
    <w:rsid w:val="00B15429"/>
    <w:rsid w:val="00B159F9"/>
    <w:rsid w:val="00B1769E"/>
    <w:rsid w:val="00B2140C"/>
    <w:rsid w:val="00B21726"/>
    <w:rsid w:val="00B223B0"/>
    <w:rsid w:val="00B24354"/>
    <w:rsid w:val="00B24D10"/>
    <w:rsid w:val="00B251DF"/>
    <w:rsid w:val="00B27759"/>
    <w:rsid w:val="00B31214"/>
    <w:rsid w:val="00B31C27"/>
    <w:rsid w:val="00B33EA9"/>
    <w:rsid w:val="00B35689"/>
    <w:rsid w:val="00B37B6A"/>
    <w:rsid w:val="00B4050A"/>
    <w:rsid w:val="00B40DFB"/>
    <w:rsid w:val="00B418E9"/>
    <w:rsid w:val="00B422F5"/>
    <w:rsid w:val="00B425C0"/>
    <w:rsid w:val="00B4274B"/>
    <w:rsid w:val="00B444A2"/>
    <w:rsid w:val="00B47FF2"/>
    <w:rsid w:val="00B51966"/>
    <w:rsid w:val="00B53C89"/>
    <w:rsid w:val="00B55BA4"/>
    <w:rsid w:val="00B605D8"/>
    <w:rsid w:val="00B6179F"/>
    <w:rsid w:val="00B6334B"/>
    <w:rsid w:val="00B6390C"/>
    <w:rsid w:val="00B63ACD"/>
    <w:rsid w:val="00B65C9E"/>
    <w:rsid w:val="00B66239"/>
    <w:rsid w:val="00B6735A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2C08"/>
    <w:rsid w:val="00B82F70"/>
    <w:rsid w:val="00B834A7"/>
    <w:rsid w:val="00B9193E"/>
    <w:rsid w:val="00B9285C"/>
    <w:rsid w:val="00B92F23"/>
    <w:rsid w:val="00B95205"/>
    <w:rsid w:val="00B95843"/>
    <w:rsid w:val="00B96AA3"/>
    <w:rsid w:val="00B976B7"/>
    <w:rsid w:val="00BA0417"/>
    <w:rsid w:val="00BA290F"/>
    <w:rsid w:val="00BA369B"/>
    <w:rsid w:val="00BA3B51"/>
    <w:rsid w:val="00BA5109"/>
    <w:rsid w:val="00BA62BA"/>
    <w:rsid w:val="00BA7F9E"/>
    <w:rsid w:val="00BB1108"/>
    <w:rsid w:val="00BB2397"/>
    <w:rsid w:val="00BB2527"/>
    <w:rsid w:val="00BB2C5E"/>
    <w:rsid w:val="00BB3CD1"/>
    <w:rsid w:val="00BB675F"/>
    <w:rsid w:val="00BB7256"/>
    <w:rsid w:val="00BC19A4"/>
    <w:rsid w:val="00BC4168"/>
    <w:rsid w:val="00BC4BA5"/>
    <w:rsid w:val="00BC5DA5"/>
    <w:rsid w:val="00BC6758"/>
    <w:rsid w:val="00BC6DB2"/>
    <w:rsid w:val="00BC7A89"/>
    <w:rsid w:val="00BD0C31"/>
    <w:rsid w:val="00BD1E9B"/>
    <w:rsid w:val="00BD2949"/>
    <w:rsid w:val="00BD3595"/>
    <w:rsid w:val="00BD57BB"/>
    <w:rsid w:val="00BD5A63"/>
    <w:rsid w:val="00BD5BE2"/>
    <w:rsid w:val="00BD7858"/>
    <w:rsid w:val="00BE0DB3"/>
    <w:rsid w:val="00BE1058"/>
    <w:rsid w:val="00BE1124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2F5"/>
    <w:rsid w:val="00C426EA"/>
    <w:rsid w:val="00C42946"/>
    <w:rsid w:val="00C4368F"/>
    <w:rsid w:val="00C45CD8"/>
    <w:rsid w:val="00C46140"/>
    <w:rsid w:val="00C46FA7"/>
    <w:rsid w:val="00C51E92"/>
    <w:rsid w:val="00C5251A"/>
    <w:rsid w:val="00C528C5"/>
    <w:rsid w:val="00C5445C"/>
    <w:rsid w:val="00C5464F"/>
    <w:rsid w:val="00C60B0E"/>
    <w:rsid w:val="00C62C56"/>
    <w:rsid w:val="00C633A8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7268F"/>
    <w:rsid w:val="00C72865"/>
    <w:rsid w:val="00C80044"/>
    <w:rsid w:val="00C807EB"/>
    <w:rsid w:val="00C80C0A"/>
    <w:rsid w:val="00C81F73"/>
    <w:rsid w:val="00C8235A"/>
    <w:rsid w:val="00C83964"/>
    <w:rsid w:val="00C83C7A"/>
    <w:rsid w:val="00C86A68"/>
    <w:rsid w:val="00C8724E"/>
    <w:rsid w:val="00C87B33"/>
    <w:rsid w:val="00C93A20"/>
    <w:rsid w:val="00C945E7"/>
    <w:rsid w:val="00C94865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570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D08CF"/>
    <w:rsid w:val="00CD5C17"/>
    <w:rsid w:val="00CD5E32"/>
    <w:rsid w:val="00CE1808"/>
    <w:rsid w:val="00CE19DE"/>
    <w:rsid w:val="00CE38B2"/>
    <w:rsid w:val="00CE3E92"/>
    <w:rsid w:val="00CF11FF"/>
    <w:rsid w:val="00CF1237"/>
    <w:rsid w:val="00CF4227"/>
    <w:rsid w:val="00CF5528"/>
    <w:rsid w:val="00CF55E6"/>
    <w:rsid w:val="00CF63BD"/>
    <w:rsid w:val="00CF6D1D"/>
    <w:rsid w:val="00D02AA9"/>
    <w:rsid w:val="00D02BAF"/>
    <w:rsid w:val="00D040A3"/>
    <w:rsid w:val="00D041C6"/>
    <w:rsid w:val="00D04D12"/>
    <w:rsid w:val="00D0504B"/>
    <w:rsid w:val="00D10B14"/>
    <w:rsid w:val="00D129D2"/>
    <w:rsid w:val="00D1312B"/>
    <w:rsid w:val="00D1319D"/>
    <w:rsid w:val="00D13357"/>
    <w:rsid w:val="00D143A4"/>
    <w:rsid w:val="00D14BBA"/>
    <w:rsid w:val="00D2071E"/>
    <w:rsid w:val="00D20A59"/>
    <w:rsid w:val="00D21198"/>
    <w:rsid w:val="00D21395"/>
    <w:rsid w:val="00D21AA8"/>
    <w:rsid w:val="00D22282"/>
    <w:rsid w:val="00D25401"/>
    <w:rsid w:val="00D25B2F"/>
    <w:rsid w:val="00D26745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73F5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3ECF"/>
    <w:rsid w:val="00D8798B"/>
    <w:rsid w:val="00D91DFA"/>
    <w:rsid w:val="00D93804"/>
    <w:rsid w:val="00D93E20"/>
    <w:rsid w:val="00D95648"/>
    <w:rsid w:val="00D95B4B"/>
    <w:rsid w:val="00D9680C"/>
    <w:rsid w:val="00DA1A7A"/>
    <w:rsid w:val="00DA27B6"/>
    <w:rsid w:val="00DA2E6F"/>
    <w:rsid w:val="00DA5ED4"/>
    <w:rsid w:val="00DA6822"/>
    <w:rsid w:val="00DA7700"/>
    <w:rsid w:val="00DA7799"/>
    <w:rsid w:val="00DB1A4F"/>
    <w:rsid w:val="00DB1E24"/>
    <w:rsid w:val="00DB348C"/>
    <w:rsid w:val="00DB6549"/>
    <w:rsid w:val="00DB6BE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7E9F"/>
    <w:rsid w:val="00DC7FBF"/>
    <w:rsid w:val="00DD04F9"/>
    <w:rsid w:val="00DD16FB"/>
    <w:rsid w:val="00DD18A9"/>
    <w:rsid w:val="00DD1E40"/>
    <w:rsid w:val="00DD3172"/>
    <w:rsid w:val="00DD3498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57B4"/>
    <w:rsid w:val="00E46A1B"/>
    <w:rsid w:val="00E46AF7"/>
    <w:rsid w:val="00E46FFF"/>
    <w:rsid w:val="00E479D9"/>
    <w:rsid w:val="00E52A1D"/>
    <w:rsid w:val="00E52C85"/>
    <w:rsid w:val="00E537B2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4826"/>
    <w:rsid w:val="00E76475"/>
    <w:rsid w:val="00E7694C"/>
    <w:rsid w:val="00E77545"/>
    <w:rsid w:val="00E801EE"/>
    <w:rsid w:val="00E81094"/>
    <w:rsid w:val="00E8595A"/>
    <w:rsid w:val="00E85A51"/>
    <w:rsid w:val="00E87D46"/>
    <w:rsid w:val="00E90321"/>
    <w:rsid w:val="00E90DFF"/>
    <w:rsid w:val="00E92B4C"/>
    <w:rsid w:val="00E96246"/>
    <w:rsid w:val="00E972DD"/>
    <w:rsid w:val="00EA03DD"/>
    <w:rsid w:val="00EA090D"/>
    <w:rsid w:val="00EA1F01"/>
    <w:rsid w:val="00EA1FA4"/>
    <w:rsid w:val="00EA3143"/>
    <w:rsid w:val="00EA420A"/>
    <w:rsid w:val="00EA5136"/>
    <w:rsid w:val="00EA5561"/>
    <w:rsid w:val="00EA63A2"/>
    <w:rsid w:val="00EA6EBC"/>
    <w:rsid w:val="00EA79B4"/>
    <w:rsid w:val="00EB2FA2"/>
    <w:rsid w:val="00EB36DA"/>
    <w:rsid w:val="00EB66F4"/>
    <w:rsid w:val="00EB72FE"/>
    <w:rsid w:val="00EC03D5"/>
    <w:rsid w:val="00EC050F"/>
    <w:rsid w:val="00EC15C9"/>
    <w:rsid w:val="00EC2511"/>
    <w:rsid w:val="00EC6FAA"/>
    <w:rsid w:val="00EC739B"/>
    <w:rsid w:val="00ED067D"/>
    <w:rsid w:val="00ED1A06"/>
    <w:rsid w:val="00ED2053"/>
    <w:rsid w:val="00ED24AE"/>
    <w:rsid w:val="00ED2543"/>
    <w:rsid w:val="00ED60D4"/>
    <w:rsid w:val="00ED7B8D"/>
    <w:rsid w:val="00ED7DB2"/>
    <w:rsid w:val="00ED7DE3"/>
    <w:rsid w:val="00ED7E75"/>
    <w:rsid w:val="00ED7ED5"/>
    <w:rsid w:val="00EE0C35"/>
    <w:rsid w:val="00EE0D0E"/>
    <w:rsid w:val="00EE40E6"/>
    <w:rsid w:val="00EE41DE"/>
    <w:rsid w:val="00EE5991"/>
    <w:rsid w:val="00EE6004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098E"/>
    <w:rsid w:val="00F13C14"/>
    <w:rsid w:val="00F13C9B"/>
    <w:rsid w:val="00F1587C"/>
    <w:rsid w:val="00F16E26"/>
    <w:rsid w:val="00F16F70"/>
    <w:rsid w:val="00F2115D"/>
    <w:rsid w:val="00F21AD6"/>
    <w:rsid w:val="00F2349D"/>
    <w:rsid w:val="00F23675"/>
    <w:rsid w:val="00F302F2"/>
    <w:rsid w:val="00F32384"/>
    <w:rsid w:val="00F33240"/>
    <w:rsid w:val="00F33743"/>
    <w:rsid w:val="00F42090"/>
    <w:rsid w:val="00F45029"/>
    <w:rsid w:val="00F46589"/>
    <w:rsid w:val="00F47C8D"/>
    <w:rsid w:val="00F50463"/>
    <w:rsid w:val="00F53F72"/>
    <w:rsid w:val="00F54C1B"/>
    <w:rsid w:val="00F55526"/>
    <w:rsid w:val="00F56B51"/>
    <w:rsid w:val="00F62299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07"/>
    <w:rsid w:val="00F71F55"/>
    <w:rsid w:val="00F721A1"/>
    <w:rsid w:val="00F743D4"/>
    <w:rsid w:val="00F80249"/>
    <w:rsid w:val="00F804A3"/>
    <w:rsid w:val="00F81482"/>
    <w:rsid w:val="00F81715"/>
    <w:rsid w:val="00F823D2"/>
    <w:rsid w:val="00F82BC3"/>
    <w:rsid w:val="00F84532"/>
    <w:rsid w:val="00F8532D"/>
    <w:rsid w:val="00F86698"/>
    <w:rsid w:val="00F86700"/>
    <w:rsid w:val="00F87443"/>
    <w:rsid w:val="00F8782D"/>
    <w:rsid w:val="00F90067"/>
    <w:rsid w:val="00F90ED7"/>
    <w:rsid w:val="00F91D70"/>
    <w:rsid w:val="00F92460"/>
    <w:rsid w:val="00F929C1"/>
    <w:rsid w:val="00F970C7"/>
    <w:rsid w:val="00F97CFF"/>
    <w:rsid w:val="00FA1EB3"/>
    <w:rsid w:val="00FA5173"/>
    <w:rsid w:val="00FA73FF"/>
    <w:rsid w:val="00FA7449"/>
    <w:rsid w:val="00FB0346"/>
    <w:rsid w:val="00FB4C49"/>
    <w:rsid w:val="00FB4E84"/>
    <w:rsid w:val="00FB790A"/>
    <w:rsid w:val="00FC00EA"/>
    <w:rsid w:val="00FC67E5"/>
    <w:rsid w:val="00FC69B2"/>
    <w:rsid w:val="00FC78C2"/>
    <w:rsid w:val="00FD14AF"/>
    <w:rsid w:val="00FD1D42"/>
    <w:rsid w:val="00FD4587"/>
    <w:rsid w:val="00FD5D67"/>
    <w:rsid w:val="00FD6590"/>
    <w:rsid w:val="00FD7C1A"/>
    <w:rsid w:val="00FE25ED"/>
    <w:rsid w:val="00FE262D"/>
    <w:rsid w:val="00FE3343"/>
    <w:rsid w:val="00FF0871"/>
    <w:rsid w:val="00FF0F95"/>
    <w:rsid w:val="00FF3118"/>
    <w:rsid w:val="00FF3598"/>
    <w:rsid w:val="00FF5D8C"/>
    <w:rsid w:val="00FF62A2"/>
    <w:rsid w:val="00FF6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6E939CB"/>
  <w15:docId w15:val="{65FB165F-182A-4A3F-9829-2C6CCDF0F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uiPriority="39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Ttulo1">
    <w:name w:val="heading 1"/>
    <w:basedOn w:val="Normal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Ttulo2">
    <w:name w:val="heading 2"/>
    <w:basedOn w:val="Normal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Ttulo3">
    <w:name w:val="heading 3"/>
    <w:basedOn w:val="Normal"/>
    <w:next w:val="Text3"/>
    <w:link w:val="Ttulo3Car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Ttulo4">
    <w:name w:val="heading 4"/>
    <w:basedOn w:val="Normal"/>
    <w:next w:val="Text4"/>
    <w:qFormat/>
    <w:pPr>
      <w:keepNext/>
      <w:numPr>
        <w:ilvl w:val="3"/>
        <w:numId w:val="3"/>
      </w:numPr>
      <w:outlineLvl w:val="3"/>
    </w:pPr>
  </w:style>
  <w:style w:type="paragraph" w:styleId="Ttulo5">
    <w:name w:val="heading 5"/>
    <w:basedOn w:val="Normal"/>
    <w:next w:val="Normal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Ttulo6">
    <w:name w:val="heading 6"/>
    <w:basedOn w:val="Normal"/>
    <w:next w:val="Normal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Ttulo7">
    <w:name w:val="heading 7"/>
    <w:basedOn w:val="Normal"/>
    <w:next w:val="Normal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Ttulo8">
    <w:name w:val="heading 8"/>
    <w:basedOn w:val="Normal"/>
    <w:next w:val="Normal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Ttulo9">
    <w:name w:val="heading 9"/>
    <w:basedOn w:val="Normal"/>
    <w:next w:val="Normal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1">
    <w:name w:val="Text 1"/>
    <w:basedOn w:val="Normal"/>
    <w:pPr>
      <w:ind w:left="482"/>
    </w:pPr>
  </w:style>
  <w:style w:type="paragraph" w:customStyle="1" w:styleId="Text2">
    <w:name w:val="Text 2"/>
    <w:basedOn w:val="Normal"/>
    <w:pPr>
      <w:tabs>
        <w:tab w:val="left" w:pos="2302"/>
      </w:tabs>
      <w:ind w:left="1202"/>
    </w:pPr>
  </w:style>
  <w:style w:type="paragraph" w:customStyle="1" w:styleId="Text3">
    <w:name w:val="Text 3"/>
    <w:basedOn w:val="Normal"/>
    <w:pPr>
      <w:tabs>
        <w:tab w:val="left" w:pos="2302"/>
      </w:tabs>
      <w:ind w:left="1202"/>
    </w:pPr>
  </w:style>
  <w:style w:type="paragraph" w:customStyle="1" w:styleId="Text4">
    <w:name w:val="Text 4"/>
    <w:basedOn w:val="Normal"/>
    <w:pPr>
      <w:tabs>
        <w:tab w:val="left" w:pos="2302"/>
      </w:tabs>
      <w:ind w:left="1202"/>
    </w:pPr>
  </w:style>
  <w:style w:type="paragraph" w:customStyle="1" w:styleId="Address">
    <w:name w:val="Address"/>
    <w:basedOn w:val="Normal"/>
    <w:pPr>
      <w:spacing w:after="0"/>
      <w:jc w:val="left"/>
    </w:pPr>
  </w:style>
  <w:style w:type="paragraph" w:customStyle="1" w:styleId="AddressTL">
    <w:name w:val="AddressTL"/>
    <w:basedOn w:val="Normal"/>
    <w:next w:val="Normal"/>
    <w:pPr>
      <w:spacing w:after="720"/>
      <w:jc w:val="left"/>
    </w:pPr>
  </w:style>
  <w:style w:type="paragraph" w:customStyle="1" w:styleId="AddressTR">
    <w:name w:val="AddressTR"/>
    <w:basedOn w:val="Normal"/>
    <w:next w:val="Normal"/>
    <w:pPr>
      <w:spacing w:after="720"/>
      <w:ind w:left="5103"/>
      <w:jc w:val="left"/>
    </w:pPr>
  </w:style>
  <w:style w:type="paragraph" w:styleId="Textodebloque">
    <w:name w:val="Block Text"/>
    <w:basedOn w:val="Normal"/>
    <w:pPr>
      <w:spacing w:after="120"/>
      <w:ind w:left="1440" w:right="1440"/>
    </w:pPr>
  </w:style>
  <w:style w:type="paragraph" w:styleId="Textoindependiente">
    <w:name w:val="Body Text"/>
    <w:basedOn w:val="Normal"/>
    <w:pPr>
      <w:spacing w:after="120"/>
    </w:pPr>
  </w:style>
  <w:style w:type="paragraph" w:styleId="Textoindependiente2">
    <w:name w:val="Body Text 2"/>
    <w:basedOn w:val="Normal"/>
    <w:pPr>
      <w:spacing w:after="120" w:line="480" w:lineRule="auto"/>
    </w:pPr>
  </w:style>
  <w:style w:type="paragraph" w:styleId="Textoindependiente3">
    <w:name w:val="Body Text 3"/>
    <w:basedOn w:val="Normal"/>
    <w:pPr>
      <w:spacing w:after="120"/>
    </w:pPr>
    <w:rPr>
      <w:sz w:val="16"/>
    </w:rPr>
  </w:style>
  <w:style w:type="paragraph" w:styleId="Textoindependienteprimerasangra">
    <w:name w:val="Body Text First Indent"/>
    <w:basedOn w:val="Textoindependiente"/>
    <w:pPr>
      <w:ind w:firstLine="210"/>
    </w:p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independienteprimerasangra2">
    <w:name w:val="Body Text First Indent 2"/>
    <w:basedOn w:val="Sangradetextonormal"/>
    <w:pPr>
      <w:ind w:firstLine="210"/>
    </w:pPr>
  </w:style>
  <w:style w:type="paragraph" w:styleId="Sangra2detindependiente">
    <w:name w:val="Body Text Indent 2"/>
    <w:basedOn w:val="Normal"/>
    <w:pPr>
      <w:spacing w:after="120" w:line="480" w:lineRule="auto"/>
      <w:ind w:left="283"/>
    </w:pPr>
  </w:style>
  <w:style w:type="paragraph" w:styleId="Sangra3detindependiente">
    <w:name w:val="Body Text Indent 3"/>
    <w:basedOn w:val="Normal"/>
    <w:pPr>
      <w:spacing w:after="120"/>
      <w:ind w:left="283"/>
    </w:pPr>
    <w:rPr>
      <w:sz w:val="16"/>
    </w:rPr>
  </w:style>
  <w:style w:type="paragraph" w:styleId="Descripcin">
    <w:name w:val="caption"/>
    <w:basedOn w:val="Normal"/>
    <w:next w:val="Normal"/>
    <w:pPr>
      <w:spacing w:before="120" w:after="120"/>
    </w:pPr>
    <w:rPr>
      <w:b/>
    </w:rPr>
  </w:style>
  <w:style w:type="paragraph" w:customStyle="1" w:styleId="ChapterTitle">
    <w:name w:val="ChapterTitle"/>
    <w:basedOn w:val="Normal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"/>
    <w:next w:val="Ttulo1"/>
    <w:pPr>
      <w:keepNext/>
      <w:spacing w:after="480"/>
      <w:jc w:val="center"/>
    </w:pPr>
    <w:rPr>
      <w:b/>
      <w:smallCaps/>
      <w:sz w:val="28"/>
    </w:rPr>
  </w:style>
  <w:style w:type="paragraph" w:styleId="Cierre">
    <w:name w:val="Closing"/>
    <w:basedOn w:val="Normal"/>
    <w:pPr>
      <w:ind w:left="4252"/>
    </w:pPr>
  </w:style>
  <w:style w:type="paragraph" w:styleId="Textocomentario">
    <w:name w:val="annotation text"/>
    <w:basedOn w:val="Normal"/>
    <w:link w:val="TextocomentarioCar"/>
    <w:rPr>
      <w:sz w:val="20"/>
    </w:rPr>
  </w:style>
  <w:style w:type="paragraph" w:styleId="Fecha">
    <w:name w:val="Date"/>
    <w:basedOn w:val="Normal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"/>
    <w:next w:val="AddressTR"/>
    <w:pPr>
      <w:ind w:left="5103"/>
      <w:jc w:val="left"/>
    </w:pPr>
    <w:rPr>
      <w:sz w:val="20"/>
    </w:rPr>
  </w:style>
  <w:style w:type="paragraph" w:styleId="Mapadeldocumento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xtonotaalfinal">
    <w:name w:val="endnote text"/>
    <w:basedOn w:val="Normal"/>
    <w:link w:val="TextonotaalfinalCar"/>
    <w:semiHidden/>
    <w:rPr>
      <w:sz w:val="20"/>
    </w:rPr>
  </w:style>
  <w:style w:type="paragraph" w:styleId="Direccinsobre">
    <w:name w:val="envelope address"/>
    <w:basedOn w:val="Normal"/>
    <w:pPr>
      <w:framePr w:w="7920" w:h="1980" w:hRule="exact" w:hSpace="180" w:wrap="auto" w:hAnchor="page" w:xAlign="center" w:yAlign="bottom"/>
      <w:spacing w:after="0"/>
    </w:pPr>
  </w:style>
  <w:style w:type="paragraph" w:styleId="Remitedesobre">
    <w:name w:val="envelope return"/>
    <w:basedOn w:val="Normal"/>
    <w:pPr>
      <w:spacing w:after="0"/>
    </w:pPr>
    <w:rPr>
      <w:sz w:val="20"/>
    </w:rPr>
  </w:style>
  <w:style w:type="paragraph" w:styleId="Piedepgina">
    <w:name w:val="footer"/>
    <w:basedOn w:val="Normal"/>
    <w:link w:val="PiedepginaCar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xtonotapie">
    <w:name w:val="footnote text"/>
    <w:basedOn w:val="Normal"/>
    <w:pPr>
      <w:ind w:left="357" w:hanging="357"/>
    </w:pPr>
    <w:rPr>
      <w:sz w:val="20"/>
    </w:rPr>
  </w:style>
  <w:style w:type="paragraph" w:styleId="Encabezado">
    <w:name w:val="header"/>
    <w:basedOn w:val="Normal"/>
    <w:link w:val="EncabezadoCar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ndice1">
    <w:name w:val="index 1"/>
    <w:basedOn w:val="Normal"/>
    <w:next w:val="Normal"/>
    <w:autoRedefine/>
    <w:semiHidden/>
    <w:pPr>
      <w:ind w:left="240" w:hanging="240"/>
    </w:pPr>
  </w:style>
  <w:style w:type="paragraph" w:styleId="ndice2">
    <w:name w:val="index 2"/>
    <w:basedOn w:val="Normal"/>
    <w:next w:val="Normal"/>
    <w:autoRedefine/>
    <w:semiHidden/>
    <w:pPr>
      <w:ind w:left="480" w:hanging="240"/>
    </w:pPr>
  </w:style>
  <w:style w:type="paragraph" w:styleId="ndice3">
    <w:name w:val="index 3"/>
    <w:basedOn w:val="Normal"/>
    <w:next w:val="Normal"/>
    <w:autoRedefine/>
    <w:semiHidden/>
    <w:pPr>
      <w:ind w:left="720" w:hanging="240"/>
    </w:pPr>
  </w:style>
  <w:style w:type="paragraph" w:styleId="ndice4">
    <w:name w:val="index 4"/>
    <w:basedOn w:val="Normal"/>
    <w:next w:val="Normal"/>
    <w:autoRedefine/>
    <w:semiHidden/>
    <w:pPr>
      <w:ind w:left="960" w:hanging="240"/>
    </w:pPr>
  </w:style>
  <w:style w:type="paragraph" w:styleId="ndice5">
    <w:name w:val="index 5"/>
    <w:basedOn w:val="Normal"/>
    <w:next w:val="Normal"/>
    <w:autoRedefine/>
    <w:semiHidden/>
    <w:pPr>
      <w:ind w:left="1200" w:hanging="240"/>
    </w:pPr>
  </w:style>
  <w:style w:type="paragraph" w:styleId="ndice6">
    <w:name w:val="index 6"/>
    <w:basedOn w:val="Normal"/>
    <w:next w:val="Normal"/>
    <w:autoRedefine/>
    <w:semiHidden/>
    <w:pPr>
      <w:ind w:left="1440" w:hanging="240"/>
    </w:pPr>
  </w:style>
  <w:style w:type="paragraph" w:styleId="ndice7">
    <w:name w:val="index 7"/>
    <w:basedOn w:val="Normal"/>
    <w:next w:val="Normal"/>
    <w:autoRedefine/>
    <w:semiHidden/>
    <w:pPr>
      <w:ind w:left="1680" w:hanging="240"/>
    </w:pPr>
  </w:style>
  <w:style w:type="paragraph" w:styleId="ndice8">
    <w:name w:val="index 8"/>
    <w:basedOn w:val="Normal"/>
    <w:next w:val="Normal"/>
    <w:autoRedefine/>
    <w:semiHidden/>
    <w:pPr>
      <w:ind w:left="1920" w:hanging="240"/>
    </w:pPr>
  </w:style>
  <w:style w:type="paragraph" w:styleId="ndice9">
    <w:name w:val="index 9"/>
    <w:basedOn w:val="Normal"/>
    <w:next w:val="Normal"/>
    <w:autoRedefine/>
    <w:semiHidden/>
    <w:pPr>
      <w:ind w:left="2160" w:hanging="240"/>
    </w:pPr>
  </w:style>
  <w:style w:type="paragraph" w:styleId="Ttulodendice">
    <w:name w:val="index heading"/>
    <w:basedOn w:val="Normal"/>
    <w:next w:val="ndice1"/>
    <w:semiHidden/>
    <w:rPr>
      <w:rFonts w:ascii="Arial" w:hAnsi="Arial"/>
      <w:b/>
    </w:rPr>
  </w:style>
  <w:style w:type="paragraph" w:styleId="Lista">
    <w:name w:val="List"/>
    <w:basedOn w:val="Normal"/>
    <w:pPr>
      <w:ind w:left="283" w:hanging="283"/>
    </w:pPr>
  </w:style>
  <w:style w:type="paragraph" w:styleId="Lista2">
    <w:name w:val="List 2"/>
    <w:basedOn w:val="Normal"/>
    <w:pPr>
      <w:ind w:left="566" w:hanging="283"/>
    </w:pPr>
  </w:style>
  <w:style w:type="paragraph" w:styleId="Lista3">
    <w:name w:val="List 3"/>
    <w:basedOn w:val="Normal"/>
    <w:pPr>
      <w:ind w:left="849" w:hanging="283"/>
    </w:pPr>
  </w:style>
  <w:style w:type="paragraph" w:styleId="Lista4">
    <w:name w:val="List 4"/>
    <w:basedOn w:val="Normal"/>
    <w:pPr>
      <w:ind w:left="1132" w:hanging="283"/>
    </w:pPr>
  </w:style>
  <w:style w:type="paragraph" w:styleId="Lista5">
    <w:name w:val="List 5"/>
    <w:basedOn w:val="Normal"/>
    <w:pPr>
      <w:ind w:left="1415" w:hanging="283"/>
    </w:pPr>
  </w:style>
  <w:style w:type="paragraph" w:styleId="Listaconvietas">
    <w:name w:val="List Bullet"/>
    <w:basedOn w:val="Normal"/>
    <w:pPr>
      <w:numPr>
        <w:numId w:val="4"/>
      </w:numPr>
    </w:pPr>
  </w:style>
  <w:style w:type="paragraph" w:styleId="Listaconvietas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aconvietas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aconvietas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aconvietas5">
    <w:name w:val="List Bullet 5"/>
    <w:basedOn w:val="Normal"/>
    <w:autoRedefine/>
    <w:pPr>
      <w:numPr>
        <w:numId w:val="1"/>
      </w:numPr>
    </w:pPr>
  </w:style>
  <w:style w:type="paragraph" w:styleId="Continuarlista">
    <w:name w:val="List Continue"/>
    <w:basedOn w:val="Normal"/>
    <w:pPr>
      <w:spacing w:after="120"/>
      <w:ind w:left="283"/>
    </w:pPr>
  </w:style>
  <w:style w:type="paragraph" w:styleId="Continuarlista2">
    <w:name w:val="List Continue 2"/>
    <w:basedOn w:val="Normal"/>
    <w:pPr>
      <w:spacing w:after="120"/>
      <w:ind w:left="566"/>
    </w:pPr>
  </w:style>
  <w:style w:type="paragraph" w:styleId="Continuarlista3">
    <w:name w:val="List Continue 3"/>
    <w:basedOn w:val="Normal"/>
    <w:pPr>
      <w:spacing w:after="120"/>
      <w:ind w:left="849"/>
    </w:pPr>
  </w:style>
  <w:style w:type="paragraph" w:styleId="Continuarlista4">
    <w:name w:val="List Continue 4"/>
    <w:basedOn w:val="Normal"/>
    <w:pPr>
      <w:spacing w:after="120"/>
      <w:ind w:left="1132"/>
    </w:pPr>
  </w:style>
  <w:style w:type="paragraph" w:styleId="Continuarlista5">
    <w:name w:val="List Continue 5"/>
    <w:basedOn w:val="Normal"/>
    <w:pPr>
      <w:spacing w:after="120"/>
      <w:ind w:left="1415"/>
    </w:pPr>
  </w:style>
  <w:style w:type="paragraph" w:styleId="Listaconnmeros">
    <w:name w:val="List Number"/>
    <w:basedOn w:val="Normal"/>
    <w:pPr>
      <w:numPr>
        <w:numId w:val="14"/>
      </w:numPr>
    </w:pPr>
  </w:style>
  <w:style w:type="paragraph" w:styleId="Listaconnmeros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aconnmeros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aconnmeros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aconnmeros5">
    <w:name w:val="List Number 5"/>
    <w:basedOn w:val="Normal"/>
    <w:pPr>
      <w:numPr>
        <w:numId w:val="2"/>
      </w:numPr>
    </w:pPr>
  </w:style>
  <w:style w:type="paragraph" w:styleId="Textomacro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Encabezadodemensaje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Sangranormal">
    <w:name w:val="Normal Indent"/>
    <w:basedOn w:val="Normal"/>
    <w:link w:val="SangranormalCar"/>
    <w:pPr>
      <w:ind w:left="720"/>
    </w:pPr>
    <w:rPr>
      <w:lang w:eastAsia="x-none"/>
    </w:rPr>
  </w:style>
  <w:style w:type="paragraph" w:styleId="Encabezadodenota">
    <w:name w:val="Note Heading"/>
    <w:basedOn w:val="Normal"/>
    <w:next w:val="Normal"/>
  </w:style>
  <w:style w:type="paragraph" w:customStyle="1" w:styleId="NoteHead">
    <w:name w:val="NoteHead"/>
    <w:basedOn w:val="Normal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"/>
    <w:next w:val="Normal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Ttulo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Ttulo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Ttulo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Ttulo4"/>
    <w:next w:val="Text4"/>
    <w:pPr>
      <w:keepNext w:val="0"/>
      <w:outlineLvl w:val="9"/>
    </w:pPr>
  </w:style>
  <w:style w:type="paragraph" w:customStyle="1" w:styleId="PartTitle">
    <w:name w:val="PartTitle"/>
    <w:basedOn w:val="Normal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Textosinformato">
    <w:name w:val="Plain Text"/>
    <w:basedOn w:val="Normal"/>
    <w:rPr>
      <w:rFonts w:ascii="Courier New" w:hAnsi="Courier New"/>
      <w:sz w:val="20"/>
    </w:rPr>
  </w:style>
  <w:style w:type="paragraph" w:styleId="Saludo">
    <w:name w:val="Salutation"/>
    <w:basedOn w:val="Normal"/>
    <w:next w:val="Normal"/>
  </w:style>
  <w:style w:type="paragraph" w:styleId="Firma">
    <w:name w:val="Signature"/>
    <w:basedOn w:val="Normal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Subttulo">
    <w:name w:val="Subtitle"/>
    <w:basedOn w:val="Normal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"/>
    <w:pPr>
      <w:jc w:val="center"/>
    </w:pPr>
    <w:rPr>
      <w:b/>
      <w:sz w:val="32"/>
    </w:rPr>
  </w:style>
  <w:style w:type="paragraph" w:styleId="Textoconsangra">
    <w:name w:val="table of authorities"/>
    <w:basedOn w:val="Normal"/>
    <w:next w:val="Normal"/>
    <w:semiHidden/>
    <w:pPr>
      <w:ind w:left="240" w:hanging="240"/>
    </w:pPr>
  </w:style>
  <w:style w:type="paragraph" w:styleId="Tabladeilustraciones">
    <w:name w:val="table of figures"/>
    <w:basedOn w:val="Normal"/>
    <w:next w:val="Normal"/>
    <w:semiHidden/>
    <w:pPr>
      <w:ind w:left="480" w:hanging="480"/>
    </w:pPr>
  </w:style>
  <w:style w:type="paragraph" w:styleId="Ttulo">
    <w:name w:val="Title"/>
    <w:basedOn w:val="Normal"/>
    <w:next w:val="SubTitle1"/>
    <w:pPr>
      <w:spacing w:after="480"/>
      <w:jc w:val="center"/>
    </w:pPr>
    <w:rPr>
      <w:b/>
      <w:kern w:val="28"/>
      <w:sz w:val="48"/>
    </w:rPr>
  </w:style>
  <w:style w:type="paragraph" w:styleId="Encabezadodelista">
    <w:name w:val="toa heading"/>
    <w:basedOn w:val="Normal"/>
    <w:next w:val="Normal"/>
    <w:semiHidden/>
    <w:pPr>
      <w:spacing w:before="120"/>
    </w:pPr>
    <w:rPr>
      <w:rFonts w:ascii="Arial" w:hAnsi="Arial"/>
      <w:b/>
    </w:rPr>
  </w:style>
  <w:style w:type="paragraph" w:styleId="TDC1">
    <w:name w:val="toc 1"/>
    <w:basedOn w:val="Normal"/>
    <w:next w:val="Normal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TDC2">
    <w:name w:val="toc 2"/>
    <w:basedOn w:val="Normal"/>
    <w:next w:val="Normal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TDC3">
    <w:name w:val="toc 3"/>
    <w:basedOn w:val="Normal"/>
    <w:next w:val="Normal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TDC4">
    <w:name w:val="toc 4"/>
    <w:basedOn w:val="Normal"/>
    <w:next w:val="Normal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TDC5">
    <w:name w:val="toc 5"/>
    <w:basedOn w:val="Normal"/>
    <w:next w:val="Normal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TDC6">
    <w:name w:val="toc 6"/>
    <w:basedOn w:val="Normal"/>
    <w:next w:val="Normal"/>
    <w:autoRedefine/>
    <w:semiHidden/>
    <w:pPr>
      <w:ind w:left="1200"/>
    </w:pPr>
  </w:style>
  <w:style w:type="paragraph" w:styleId="TDC7">
    <w:name w:val="toc 7"/>
    <w:basedOn w:val="Normal"/>
    <w:next w:val="Normal"/>
    <w:autoRedefine/>
    <w:semiHidden/>
    <w:pPr>
      <w:ind w:left="1440"/>
    </w:pPr>
  </w:style>
  <w:style w:type="paragraph" w:styleId="TDC8">
    <w:name w:val="toc 8"/>
    <w:basedOn w:val="Normal"/>
    <w:next w:val="Normal"/>
    <w:autoRedefine/>
    <w:semiHidden/>
    <w:pPr>
      <w:ind w:left="1680"/>
    </w:pPr>
  </w:style>
  <w:style w:type="paragraph" w:styleId="TDC9">
    <w:name w:val="toc 9"/>
    <w:basedOn w:val="Normal"/>
    <w:next w:val="Normal"/>
    <w:autoRedefine/>
    <w:semiHidden/>
    <w:pPr>
      <w:ind w:left="1920"/>
    </w:pPr>
  </w:style>
  <w:style w:type="paragraph" w:customStyle="1" w:styleId="YReferences">
    <w:name w:val="YReferences"/>
    <w:basedOn w:val="Normal"/>
    <w:next w:val="Normal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TtuloTDC">
    <w:name w:val="TOC Heading"/>
    <w:basedOn w:val="Normal"/>
    <w:next w:val="Normal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"/>
    <w:next w:val="Normal"/>
    <w:pPr>
      <w:spacing w:after="480"/>
      <w:ind w:left="567" w:hanging="567"/>
      <w:jc w:val="left"/>
    </w:pPr>
  </w:style>
  <w:style w:type="paragraph" w:customStyle="1" w:styleId="ZCom">
    <w:name w:val="Z_Com"/>
    <w:basedOn w:val="Normal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ipervnculo">
    <w:name w:val="Hyperlink"/>
    <w:rsid w:val="006914AD"/>
    <w:rPr>
      <w:color w:val="0000FF"/>
      <w:u w:val="single"/>
    </w:rPr>
  </w:style>
  <w:style w:type="character" w:styleId="Refdenotaalpie">
    <w:name w:val="footnote reference"/>
    <w:rsid w:val="00CD08CF"/>
    <w:rPr>
      <w:vertAlign w:val="superscript"/>
    </w:rPr>
  </w:style>
  <w:style w:type="table" w:styleId="Cuadrculamedia3-nfasis2">
    <w:name w:val="Medium Grid 3 Accent 2"/>
    <w:basedOn w:val="Tablanormal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xtodeglobo">
    <w:name w:val="Balloon Text"/>
    <w:basedOn w:val="Normal"/>
    <w:link w:val="TextodegloboCar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Piedepgin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Piedepgin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PiedepginaCar">
    <w:name w:val="Pie de página Car"/>
    <w:link w:val="Piedepgin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PiedepginaCar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Piedepgin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EncabezadoCar">
    <w:name w:val="Encabezado Car"/>
    <w:link w:val="Encabezado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Sangranormal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SangranormalCar">
    <w:name w:val="Sangría normal Car"/>
    <w:link w:val="Sangranormal"/>
    <w:rsid w:val="007A4813"/>
    <w:rPr>
      <w:sz w:val="24"/>
      <w:lang w:val="fr-FR"/>
    </w:rPr>
  </w:style>
  <w:style w:type="character" w:customStyle="1" w:styleId="Bulletpoint1Char">
    <w:name w:val="Bullet point1 Char"/>
    <w:basedOn w:val="SangranormalCar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Sangranormal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laconcuadrcula">
    <w:name w:val="Table Grid"/>
    <w:basedOn w:val="Tablanormal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Tablanormal"/>
    <w:rsid w:val="00EF7057"/>
    <w:tblPr/>
  </w:style>
  <w:style w:type="table" w:styleId="Tablaelegante">
    <w:name w:val="Table Elegant"/>
    <w:basedOn w:val="Tablanormal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comentario">
    <w:name w:val="annotation reference"/>
    <w:unhideWhenUsed/>
    <w:rsid w:val="00F0066C"/>
    <w:rPr>
      <w:sz w:val="16"/>
      <w:szCs w:val="16"/>
    </w:rPr>
  </w:style>
  <w:style w:type="character" w:customStyle="1" w:styleId="TextocomentarioCar">
    <w:name w:val="Texto comentario Car"/>
    <w:link w:val="Textocomentario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"/>
    <w:next w:val="Textoindependiente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">
    <w:name w:val="Legenda"/>
    <w:basedOn w:val="Normal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xtodegloboCar">
    <w:name w:val="Texto de globo Car"/>
    <w:link w:val="Textodeglobo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Prrafodelista">
    <w:name w:val="List Paragraph"/>
    <w:basedOn w:val="Normal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AsuntodelcomentarioCar">
    <w:name w:val="Asunto del comentario Car"/>
    <w:link w:val="Asuntodelcomentario"/>
    <w:uiPriority w:val="99"/>
    <w:rsid w:val="00BA290F"/>
    <w:rPr>
      <w:b/>
      <w:bCs/>
      <w:lang w:val="x-none" w:eastAsia="ar-SA"/>
    </w:rPr>
  </w:style>
  <w:style w:type="paragraph" w:styleId="Revisin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Hipervnculovisitado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Ttulo3Car">
    <w:name w:val="Título 3 Car"/>
    <w:link w:val="Ttulo3"/>
    <w:rsid w:val="005D5129"/>
    <w:rPr>
      <w:i/>
      <w:sz w:val="24"/>
      <w:lang w:val="fr-FR" w:eastAsia="en-US"/>
    </w:rPr>
  </w:style>
  <w:style w:type="character" w:styleId="Refdenotaalfinal">
    <w:name w:val="endnote reference"/>
    <w:rsid w:val="007967A9"/>
    <w:rPr>
      <w:vertAlign w:val="superscript"/>
    </w:rPr>
  </w:style>
  <w:style w:type="paragraph" w:customStyle="1" w:styleId="Default">
    <w:name w:val="Default"/>
    <w:rsid w:val="00CA6570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s-ES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C7268F"/>
    <w:rPr>
      <w:lang w:val="fr-FR" w:eastAsia="en-US"/>
    </w:rPr>
  </w:style>
  <w:style w:type="paragraph" w:styleId="NormalWeb">
    <w:name w:val="Normal (Web)"/>
    <w:basedOn w:val="Normal"/>
    <w:uiPriority w:val="99"/>
    <w:semiHidden/>
    <w:unhideWhenUsed/>
    <w:rsid w:val="00B95843"/>
    <w:pPr>
      <w:spacing w:before="100" w:beforeAutospacing="1" w:after="100" w:afterAutospacing="1"/>
      <w:jc w:val="left"/>
    </w:pPr>
    <w:rPr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3" Type="http://schemas.openxmlformats.org/officeDocument/2006/relationships/hyperlink" Target="mailto:erasmuska171@uc3m.es" TargetMode="External"/><Relationship Id="rId2" Type="http://schemas.openxmlformats.org/officeDocument/2006/relationships/hyperlink" Target="https://ec.europa.eu/eurostat/statistics-explained/index.php?title=International_Standard_Classification_of_Education_%28ISCED%29" TargetMode="External"/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745943-9A97-4EEC-9213-D58F773AED0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0374B0E-50DB-46DA-A69E-4E278AAC3007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3.xml><?xml version="1.0" encoding="utf-8"?>
<ds:datastoreItem xmlns:ds="http://schemas.openxmlformats.org/officeDocument/2006/customXml" ds:itemID="{A6856F0D-11A4-4D83-82A9-D12FFD95A38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B689C96-517C-4A78-BCBA-ACDE8FBBC5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9</TotalTime>
  <Pages>4</Pages>
  <Words>541</Words>
  <Characters>2976</Characters>
  <Application>Microsoft Office Word</Application>
  <DocSecurity>0</DocSecurity>
  <PresentationFormat>Microsoft Word 11.0</PresentationFormat>
  <Lines>24</Lines>
  <Paragraphs>7</Paragraphs>
  <ScaleCrop>false</ScaleCrop>
  <HeadingPairs>
    <vt:vector size="10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3510</CharactersWithSpaces>
  <SharedDoc>false</SharedDoc>
  <HLinks>
    <vt:vector size="24" baseType="variant">
      <vt:variant>
        <vt:i4>4259967</vt:i4>
      </vt:variant>
      <vt:variant>
        <vt:i4>9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4259967</vt:i4>
      </vt:variant>
      <vt:variant>
        <vt:i4>6</vt:i4>
      </vt:variant>
      <vt:variant>
        <vt:i4>0</vt:i4>
      </vt:variant>
      <vt:variant>
        <vt:i4>5</vt:i4>
      </vt:variant>
      <vt:variant>
        <vt:lpwstr>http://ec.europa.eu/education/tools/isced-f_en.htm</vt:lpwstr>
      </vt:variant>
      <vt:variant>
        <vt:lpwstr/>
      </vt:variant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A3</dc:creator>
  <cp:keywords>EL4</cp:keywords>
  <cp:lastModifiedBy>NAVARRO GALA, MARIA CLEOFE</cp:lastModifiedBy>
  <cp:revision>11</cp:revision>
  <cp:lastPrinted>2015-08-28T09:59:00Z</cp:lastPrinted>
  <dcterms:created xsi:type="dcterms:W3CDTF">2025-02-24T09:40:00Z</dcterms:created>
  <dcterms:modified xsi:type="dcterms:W3CDTF">2025-02-24T11:14:00Z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40001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</Properties>
</file>